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7C9FD" w14:textId="77777777" w:rsidR="00380E0C" w:rsidRDefault="00380E0C" w:rsidP="00FF0C51">
      <w:pPr>
        <w:jc w:val="center"/>
      </w:pPr>
    </w:p>
    <w:p w14:paraId="75138402" w14:textId="276425C0" w:rsidR="00FF0C51" w:rsidRDefault="00DA1764" w:rsidP="00FF0C51">
      <w:pPr>
        <w:spacing w:before="0" w:beforeAutospacing="0" w:after="120" w:afterAutospacing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br/>
      </w:r>
      <w:r w:rsidR="00FF0C51" w:rsidRPr="00FF0C51">
        <w:rPr>
          <w:b/>
          <w:sz w:val="36"/>
          <w:szCs w:val="36"/>
        </w:rPr>
        <w:t>OGŁOSZENIE</w:t>
      </w:r>
    </w:p>
    <w:p w14:paraId="727F7785" w14:textId="77777777" w:rsidR="00E11B58" w:rsidRPr="006553DA" w:rsidRDefault="00E11B58" w:rsidP="00E11B58">
      <w:pPr>
        <w:jc w:val="center"/>
        <w:rPr>
          <w:b/>
          <w:bCs/>
        </w:rPr>
      </w:pPr>
      <w:r w:rsidRPr="006553DA">
        <w:rPr>
          <w:b/>
          <w:bCs/>
        </w:rPr>
        <w:t xml:space="preserve">Najem lokalu z przeznaczeniem na </w:t>
      </w:r>
      <w:r>
        <w:rPr>
          <w:b/>
          <w:bCs/>
        </w:rPr>
        <w:t>Punkt Obsługi Klientów w Żaganiu</w:t>
      </w:r>
    </w:p>
    <w:p w14:paraId="23FE7D9E" w14:textId="77777777" w:rsidR="00E11B58" w:rsidRDefault="00E11B58" w:rsidP="00E11B58">
      <w:pPr>
        <w:spacing w:after="0"/>
      </w:pPr>
      <w:r w:rsidRPr="00C37602">
        <w:t>Zakład Ubezpieczeń Społecznych Oddział w Zielonej Górze</w:t>
      </w:r>
      <w:r>
        <w:t xml:space="preserve"> poszukuje do najmu lokalu </w:t>
      </w:r>
      <w:r>
        <w:br/>
        <w:t>o powierzchni około 40-60 m</w:t>
      </w:r>
      <w:r>
        <w:rPr>
          <w:vertAlign w:val="superscript"/>
        </w:rPr>
        <w:t>2</w:t>
      </w:r>
      <w:r>
        <w:t xml:space="preserve"> z przeznaczeniem na Punkt Obsługi Klientów w Żaganiu.</w:t>
      </w:r>
    </w:p>
    <w:p w14:paraId="4AB7CEC1" w14:textId="534BB20A" w:rsidR="00E11B58" w:rsidRDefault="00E11B58" w:rsidP="00E54645">
      <w:pPr>
        <w:rPr>
          <w:b/>
          <w:bCs/>
        </w:rPr>
      </w:pPr>
      <w:r w:rsidRPr="00C81215">
        <w:rPr>
          <w:b/>
          <w:bCs/>
        </w:rPr>
        <w:t xml:space="preserve">Okres najmu: umowa na czas oznaczony – </w:t>
      </w:r>
      <w:r w:rsidR="005738D0">
        <w:rPr>
          <w:b/>
          <w:bCs/>
        </w:rPr>
        <w:t xml:space="preserve">10 </w:t>
      </w:r>
      <w:r w:rsidRPr="00C81215">
        <w:rPr>
          <w:b/>
          <w:bCs/>
        </w:rPr>
        <w:t>lat.</w:t>
      </w:r>
    </w:p>
    <w:p w14:paraId="3E52D6AC" w14:textId="77777777" w:rsidR="00E11B58" w:rsidRDefault="00E11B58" w:rsidP="00E54645">
      <w:pPr>
        <w:spacing w:after="120" w:afterAutospacing="0" w:line="240" w:lineRule="auto"/>
        <w:rPr>
          <w:b/>
          <w:bCs/>
        </w:rPr>
      </w:pPr>
      <w:r w:rsidRPr="00A72EBA">
        <w:rPr>
          <w:b/>
          <w:bCs/>
        </w:rPr>
        <w:t>Lokalizacja:</w:t>
      </w:r>
    </w:p>
    <w:p w14:paraId="0B0258EF" w14:textId="77777777" w:rsidR="00E11B58" w:rsidRDefault="00E11B58" w:rsidP="00872650">
      <w:pPr>
        <w:pStyle w:val="Akapitzlist"/>
        <w:numPr>
          <w:ilvl w:val="0"/>
          <w:numId w:val="28"/>
        </w:numPr>
        <w:spacing w:before="0" w:beforeAutospacing="0" w:after="0" w:afterAutospacing="0" w:line="240" w:lineRule="auto"/>
        <w:contextualSpacing w:val="0"/>
      </w:pPr>
      <w:r>
        <w:t xml:space="preserve">Miasto Żagań, </w:t>
      </w:r>
      <w:r w:rsidRPr="00C81215">
        <w:t>preferowana lokalizacja w centrum miasta</w:t>
      </w:r>
      <w:r>
        <w:t>.</w:t>
      </w:r>
    </w:p>
    <w:p w14:paraId="741A7122" w14:textId="77777777" w:rsidR="00E11B58" w:rsidRDefault="00E11B58" w:rsidP="00872650">
      <w:pPr>
        <w:pStyle w:val="Akapitzlist"/>
        <w:numPr>
          <w:ilvl w:val="0"/>
          <w:numId w:val="28"/>
        </w:numPr>
        <w:spacing w:before="0" w:beforeAutospacing="0" w:after="0" w:afterAutospacing="0" w:line="240" w:lineRule="auto"/>
        <w:contextualSpacing w:val="0"/>
      </w:pPr>
      <w:r>
        <w:t xml:space="preserve">Miejsce dobrze skomunikowane i zapewniające dogodny dojazd. </w:t>
      </w:r>
    </w:p>
    <w:p w14:paraId="35731AEA" w14:textId="77777777" w:rsidR="00E11B58" w:rsidRPr="00920A52" w:rsidRDefault="00E11B58" w:rsidP="00872650">
      <w:pPr>
        <w:pStyle w:val="Akapitzlist"/>
        <w:numPr>
          <w:ilvl w:val="0"/>
          <w:numId w:val="28"/>
        </w:numPr>
        <w:spacing w:before="0" w:beforeAutospacing="0" w:after="240" w:afterAutospacing="0" w:line="240" w:lineRule="auto"/>
        <w:contextualSpacing w:val="0"/>
      </w:pPr>
      <w:r w:rsidRPr="00920A52">
        <w:t>Wokół lokalu ogólnodostępny parking, w tym co najmniej jedno miejsce parkingowe przeznaczone dla osób z niepełnosprawnościami.</w:t>
      </w:r>
    </w:p>
    <w:p w14:paraId="377B2257" w14:textId="77777777" w:rsidR="00E11B58" w:rsidRDefault="00E11B58" w:rsidP="00E54645">
      <w:pPr>
        <w:spacing w:before="0" w:beforeAutospacing="0" w:after="120" w:afterAutospacing="0" w:line="240" w:lineRule="auto"/>
        <w:jc w:val="left"/>
      </w:pPr>
      <w:r w:rsidRPr="00E11B58">
        <w:rPr>
          <w:b/>
          <w:bCs/>
        </w:rPr>
        <w:t>Oczekiwany standard lokalu</w:t>
      </w:r>
      <w:r w:rsidRPr="00C81215">
        <w:t>:</w:t>
      </w:r>
    </w:p>
    <w:p w14:paraId="0CBFD47A" w14:textId="62BAEA2B" w:rsidR="00E11B58" w:rsidRDefault="00E11B58" w:rsidP="00872650">
      <w:pPr>
        <w:pStyle w:val="Akapitzlist"/>
        <w:numPr>
          <w:ilvl w:val="0"/>
          <w:numId w:val="29"/>
        </w:numPr>
        <w:spacing w:before="0" w:beforeAutospacing="0" w:after="0" w:afterAutospacing="0" w:line="240" w:lineRule="auto"/>
        <w:contextualSpacing w:val="0"/>
        <w:jc w:val="left"/>
      </w:pPr>
      <w:r w:rsidRPr="00C37602">
        <w:t xml:space="preserve">powierzchnia </w:t>
      </w:r>
      <w:r>
        <w:t>lokalu około 40 m</w:t>
      </w:r>
      <w:r w:rsidRPr="00E11B58">
        <w:rPr>
          <w:vertAlign w:val="superscript"/>
        </w:rPr>
        <w:t>2</w:t>
      </w:r>
      <w:r>
        <w:t xml:space="preserve"> – 60 m</w:t>
      </w:r>
      <w:r w:rsidRPr="00E11B58">
        <w:rPr>
          <w:vertAlign w:val="superscript"/>
        </w:rPr>
        <w:t>2</w:t>
      </w:r>
      <w:r>
        <w:t>;</w:t>
      </w:r>
    </w:p>
    <w:p w14:paraId="3646F382" w14:textId="77777777" w:rsidR="00E11B58" w:rsidRDefault="00E11B58" w:rsidP="00872650">
      <w:pPr>
        <w:pStyle w:val="Akapitzlist"/>
        <w:numPr>
          <w:ilvl w:val="0"/>
          <w:numId w:val="29"/>
        </w:numPr>
        <w:spacing w:before="0" w:beforeAutospacing="0" w:after="0" w:afterAutospacing="0" w:line="240" w:lineRule="auto"/>
        <w:contextualSpacing w:val="0"/>
        <w:jc w:val="left"/>
      </w:pPr>
      <w:r>
        <w:t>doświetlony światłem dziennym;</w:t>
      </w:r>
    </w:p>
    <w:p w14:paraId="5AF89BFD" w14:textId="77777777" w:rsidR="00E11B58" w:rsidRDefault="00E11B58" w:rsidP="00872650">
      <w:pPr>
        <w:pStyle w:val="Akapitzlist"/>
        <w:numPr>
          <w:ilvl w:val="0"/>
          <w:numId w:val="29"/>
        </w:numPr>
        <w:spacing w:before="0" w:beforeAutospacing="0" w:after="0" w:afterAutospacing="0" w:line="240" w:lineRule="auto"/>
        <w:contextualSpacing w:val="0"/>
        <w:jc w:val="left"/>
      </w:pPr>
      <w:r w:rsidRPr="00F86D1A">
        <w:t>położony na parterze, wejście do lokalu z ulicy bezpośrednio z poziomu terenu (przed wejściem do lokalu i w lokalu brak barier architektonicznych</w:t>
      </w:r>
      <w:r>
        <w:t>);</w:t>
      </w:r>
    </w:p>
    <w:p w14:paraId="0E8529FB" w14:textId="77777777" w:rsidR="00E11B58" w:rsidRDefault="00E11B58" w:rsidP="00872650">
      <w:pPr>
        <w:pStyle w:val="Akapitzlist"/>
        <w:numPr>
          <w:ilvl w:val="0"/>
          <w:numId w:val="29"/>
        </w:numPr>
        <w:spacing w:before="0" w:beforeAutospacing="0" w:after="0" w:afterAutospacing="0" w:line="240" w:lineRule="auto"/>
        <w:contextualSpacing w:val="0"/>
        <w:jc w:val="left"/>
      </w:pPr>
      <w:r w:rsidRPr="00F86D1A">
        <w:t>powinien posiadać instalację elektryczną, wod.-kan., co., wentylację</w:t>
      </w:r>
      <w:r>
        <w:t>;</w:t>
      </w:r>
    </w:p>
    <w:p w14:paraId="25A83955" w14:textId="77777777" w:rsidR="00E11B58" w:rsidRDefault="00E11B58" w:rsidP="00872650">
      <w:pPr>
        <w:pStyle w:val="Akapitzlist"/>
        <w:numPr>
          <w:ilvl w:val="0"/>
          <w:numId w:val="29"/>
        </w:numPr>
        <w:spacing w:before="0" w:beforeAutospacing="0" w:after="0" w:afterAutospacing="0" w:line="240" w:lineRule="auto"/>
        <w:contextualSpacing w:val="0"/>
        <w:jc w:val="left"/>
      </w:pPr>
      <w:r>
        <w:t xml:space="preserve">powinien posiadać </w:t>
      </w:r>
      <w:r w:rsidRPr="00F86D1A">
        <w:t>sanitariat</w:t>
      </w:r>
      <w:r>
        <w:t xml:space="preserve"> lub powinien być zapewniony dostęp do sanitariatu;</w:t>
      </w:r>
    </w:p>
    <w:p w14:paraId="41AC3FBB" w14:textId="77777777" w:rsidR="00E11B58" w:rsidRDefault="00E11B58" w:rsidP="00872650">
      <w:pPr>
        <w:pStyle w:val="Akapitzlist"/>
        <w:numPr>
          <w:ilvl w:val="0"/>
          <w:numId w:val="29"/>
        </w:numPr>
        <w:spacing w:before="0" w:beforeAutospacing="0" w:after="0" w:afterAutospacing="0" w:line="240" w:lineRule="auto"/>
        <w:contextualSpacing w:val="0"/>
        <w:jc w:val="left"/>
      </w:pPr>
      <w:r w:rsidRPr="00D315DD">
        <w:t>możliwość podłączenia lub korzystania z szybkiego łącza internetowego</w:t>
      </w:r>
      <w:r>
        <w:t>;</w:t>
      </w:r>
    </w:p>
    <w:p w14:paraId="1CCBD4A7" w14:textId="6A1C683C" w:rsidR="00E11B58" w:rsidRPr="00C37602" w:rsidRDefault="00E11B58" w:rsidP="00872650">
      <w:pPr>
        <w:pStyle w:val="Akapitzlist"/>
        <w:numPr>
          <w:ilvl w:val="0"/>
          <w:numId w:val="29"/>
        </w:numPr>
        <w:spacing w:before="0" w:beforeAutospacing="0" w:after="0" w:afterAutospacing="0" w:line="240" w:lineRule="auto"/>
        <w:contextualSpacing w:val="0"/>
        <w:jc w:val="left"/>
      </w:pPr>
      <w:r w:rsidRPr="00D315DD">
        <w:t>możliwość umieszczenia na drzwiach wejściowych lub elewacji frontowej tablicy informacyjnej dotyczącej punktu obsługi klientów</w:t>
      </w:r>
      <w:r>
        <w:t>.</w:t>
      </w:r>
    </w:p>
    <w:p w14:paraId="52A9D78B" w14:textId="28980B70" w:rsidR="00E11B58" w:rsidRDefault="00E11B58" w:rsidP="00E11B58">
      <w:pPr>
        <w:rPr>
          <w:b/>
          <w:bCs/>
        </w:rPr>
      </w:pPr>
      <w:r w:rsidRPr="00A72EBA">
        <w:rPr>
          <w:b/>
          <w:bCs/>
        </w:rPr>
        <w:t xml:space="preserve">Lokal </w:t>
      </w:r>
      <w:r w:rsidR="009A68A7">
        <w:rPr>
          <w:b/>
          <w:bCs/>
        </w:rPr>
        <w:t xml:space="preserve">(budynek, w którym położony jest lokal) </w:t>
      </w:r>
      <w:r w:rsidRPr="00A72EBA">
        <w:rPr>
          <w:b/>
          <w:bCs/>
        </w:rPr>
        <w:t xml:space="preserve">powinien </w:t>
      </w:r>
      <w:r w:rsidR="009A68A7">
        <w:rPr>
          <w:b/>
          <w:bCs/>
        </w:rPr>
        <w:t xml:space="preserve">posiadać pozwolenie na użytkowanie, </w:t>
      </w:r>
      <w:r w:rsidRPr="00A72EBA">
        <w:rPr>
          <w:b/>
          <w:bCs/>
        </w:rPr>
        <w:t>być w stanie umożliwiającym rozpoczęcie działalności bez konieczności przeprowadzania remontu, prac adaptacyjnych lub innych istotnych nakładów.</w:t>
      </w:r>
    </w:p>
    <w:p w14:paraId="62980F0F" w14:textId="77777777" w:rsidR="00E11B58" w:rsidRPr="00E54645" w:rsidRDefault="00E11B58" w:rsidP="00E54645">
      <w:pPr>
        <w:spacing w:after="0" w:afterAutospacing="0" w:line="240" w:lineRule="auto"/>
        <w:rPr>
          <w:b/>
          <w:bCs/>
        </w:rPr>
      </w:pPr>
      <w:r w:rsidRPr="00E54645">
        <w:rPr>
          <w:b/>
          <w:bCs/>
        </w:rPr>
        <w:t>Oferty w formie pisemnej powinny zawierać:</w:t>
      </w:r>
    </w:p>
    <w:p w14:paraId="5313A67A" w14:textId="77777777" w:rsidR="00467686" w:rsidRDefault="00467686" w:rsidP="00E54645">
      <w:pPr>
        <w:pStyle w:val="Akapitzlist"/>
        <w:numPr>
          <w:ilvl w:val="0"/>
          <w:numId w:val="23"/>
        </w:numPr>
        <w:spacing w:before="0" w:beforeAutospacing="0" w:after="0" w:afterAutospacing="0" w:line="240" w:lineRule="auto"/>
        <w:ind w:left="357" w:hanging="357"/>
        <w:contextualSpacing w:val="0"/>
        <w:jc w:val="left"/>
      </w:pPr>
      <w:r w:rsidRPr="00C37602">
        <w:t>adres</w:t>
      </w:r>
      <w:r>
        <w:t xml:space="preserve"> lokalu,</w:t>
      </w:r>
    </w:p>
    <w:p w14:paraId="68CF0E3E" w14:textId="3EC87E67" w:rsidR="00E11B58" w:rsidRPr="00C37602" w:rsidRDefault="00467686" w:rsidP="00467686">
      <w:pPr>
        <w:pStyle w:val="Akapitzlist"/>
        <w:numPr>
          <w:ilvl w:val="0"/>
          <w:numId w:val="23"/>
        </w:numPr>
        <w:spacing w:before="0" w:beforeAutospacing="0" w:after="0" w:afterAutospacing="0" w:line="240" w:lineRule="auto"/>
        <w:ind w:left="357" w:hanging="357"/>
        <w:contextualSpacing w:val="0"/>
        <w:jc w:val="left"/>
      </w:pPr>
      <w:r w:rsidRPr="00C37602">
        <w:t>powierzchnię lokalu w m²</w:t>
      </w:r>
      <w:r>
        <w:t xml:space="preserve"> i </w:t>
      </w:r>
      <w:r w:rsidR="00E11B58" w:rsidRPr="00C37602">
        <w:t>dokładny opis lokalu,</w:t>
      </w:r>
    </w:p>
    <w:p w14:paraId="6A62490C" w14:textId="4DC3A887" w:rsidR="00E11B58" w:rsidRPr="00C37602" w:rsidRDefault="00E11B58" w:rsidP="00E54645">
      <w:pPr>
        <w:pStyle w:val="Akapitzlist"/>
        <w:numPr>
          <w:ilvl w:val="0"/>
          <w:numId w:val="23"/>
        </w:numPr>
        <w:spacing w:before="0" w:beforeAutospacing="0" w:after="0" w:afterAutospacing="0" w:line="240" w:lineRule="auto"/>
        <w:contextualSpacing w:val="0"/>
        <w:jc w:val="left"/>
      </w:pPr>
      <w:r>
        <w:t>proponowany miesięczny czynsz netto oraz brutto, opłaty eksploatacyjne, ewentualnie inne opłaty</w:t>
      </w:r>
      <w:r w:rsidR="009A68A7">
        <w:t>,</w:t>
      </w:r>
      <w:r>
        <w:t xml:space="preserve"> </w:t>
      </w:r>
      <w:r w:rsidRPr="00C37602">
        <w:t>informację o dostępności lokalu,</w:t>
      </w:r>
    </w:p>
    <w:p w14:paraId="57993A1C" w14:textId="77777777" w:rsidR="00E11B58" w:rsidRPr="00C37602" w:rsidRDefault="00E11B58" w:rsidP="00E54645">
      <w:pPr>
        <w:pStyle w:val="Akapitzlist"/>
        <w:numPr>
          <w:ilvl w:val="0"/>
          <w:numId w:val="23"/>
        </w:numPr>
        <w:spacing w:before="0" w:beforeAutospacing="0" w:after="0" w:afterAutospacing="0" w:line="240" w:lineRule="auto"/>
        <w:contextualSpacing w:val="0"/>
        <w:jc w:val="left"/>
      </w:pPr>
      <w:r w:rsidRPr="00C37602">
        <w:t>informację o spełnieniu wymagań określonych w niniejszym ogłoszeniu,</w:t>
      </w:r>
    </w:p>
    <w:p w14:paraId="2C571B77" w14:textId="77777777" w:rsidR="00E11B58" w:rsidRDefault="00E11B58" w:rsidP="00E54645">
      <w:pPr>
        <w:pStyle w:val="Akapitzlist"/>
        <w:numPr>
          <w:ilvl w:val="0"/>
          <w:numId w:val="23"/>
        </w:numPr>
        <w:spacing w:before="0" w:beforeAutospacing="0" w:after="0" w:afterAutospacing="0" w:line="240" w:lineRule="auto"/>
        <w:contextualSpacing w:val="0"/>
        <w:jc w:val="left"/>
      </w:pPr>
      <w:r w:rsidRPr="00C37602">
        <w:t>dane kontaktowe oferenta.</w:t>
      </w:r>
    </w:p>
    <w:p w14:paraId="454643F2" w14:textId="292F682C" w:rsidR="00E11B58" w:rsidRDefault="00E11B58" w:rsidP="00E11B58">
      <w:r w:rsidRPr="00C37602">
        <w:lastRenderedPageBreak/>
        <w:t>Oferty należy przesłać w formie pisemnej na adres:</w:t>
      </w:r>
      <w:r>
        <w:t xml:space="preserve"> Zakład Ubezpieczeń Społecznych O/Zielona Góra, ul. Kupiecka 65, 65-426 Zielona Góra, </w:t>
      </w:r>
      <w:r w:rsidRPr="00C37602">
        <w:t xml:space="preserve">lub złożyć osobiście w siedzibie </w:t>
      </w:r>
      <w:r>
        <w:t xml:space="preserve">Oddziału ZUS na adres ul. Kupiecka 65, 65-426 Zielona Góra, w zamkniętej kopercie </w:t>
      </w:r>
      <w:r w:rsidR="004D150B">
        <w:br/>
      </w:r>
      <w:r>
        <w:t>z dopiskiem: „Oferta na najem lokalu na POK dla ZUS Oddział w Zielonej Górze”</w:t>
      </w:r>
      <w:r w:rsidRPr="00C37602">
        <w:t>.</w:t>
      </w:r>
    </w:p>
    <w:p w14:paraId="33A982C4" w14:textId="0D73B388" w:rsidR="00E11B58" w:rsidRPr="00C37602" w:rsidRDefault="00E11B58" w:rsidP="00E11B58">
      <w:r w:rsidRPr="00C37602">
        <w:t xml:space="preserve">Termin składania ofert: </w:t>
      </w:r>
      <w:r w:rsidR="008E32A2">
        <w:t>30.10.</w:t>
      </w:r>
      <w:r>
        <w:t>2026 r.</w:t>
      </w:r>
    </w:p>
    <w:p w14:paraId="090A699B" w14:textId="643E2434" w:rsidR="00E11B58" w:rsidRPr="00C37602" w:rsidRDefault="00E11B58" w:rsidP="00E11B58">
      <w:r w:rsidRPr="008E32A2">
        <w:t>Dodatkowe informacje dotyczące ogłoszenia można uzyskać pod numerem telefonu:</w:t>
      </w:r>
      <w:r w:rsidR="008E32A2">
        <w:t xml:space="preserve"> 68 329 43 21 </w:t>
      </w:r>
      <w:r w:rsidRPr="008E32A2">
        <w:t>lub adresem e-mail:</w:t>
      </w:r>
      <w:r w:rsidR="008E32A2">
        <w:t xml:space="preserve"> jakub.wozniak@zus.pl</w:t>
      </w:r>
    </w:p>
    <w:p w14:paraId="6F820EF6" w14:textId="77777777" w:rsidR="00E11B58" w:rsidRDefault="00E11B58" w:rsidP="00E11B58">
      <w:r>
        <w:t>Zakład Ubezpieczeń Społecznych</w:t>
      </w:r>
      <w:r w:rsidRPr="00C37602">
        <w:t xml:space="preserve"> zastrzega sobie prawo do kontaktu z wybranymi oferentami</w:t>
      </w:r>
      <w:r>
        <w:t xml:space="preserve">, których lokale będą </w:t>
      </w:r>
      <w:r w:rsidRPr="00C37602">
        <w:t>najlepiej odpowiada</w:t>
      </w:r>
      <w:r>
        <w:t>ć</w:t>
      </w:r>
      <w:r w:rsidRPr="00C37602">
        <w:t xml:space="preserve"> określonym wymaganiom.</w:t>
      </w:r>
    </w:p>
    <w:p w14:paraId="6B470825" w14:textId="60F5456B" w:rsidR="00FF0C51" w:rsidRPr="00FF0C51" w:rsidRDefault="00FF0C51" w:rsidP="003F3024">
      <w:pPr>
        <w:spacing w:before="0" w:beforeAutospacing="0" w:after="240" w:afterAutospacing="0"/>
      </w:pPr>
    </w:p>
    <w:sectPr w:rsidR="00FF0C51" w:rsidRPr="00FF0C51" w:rsidSect="001D4B8C">
      <w:footerReference w:type="default" r:id="rId8"/>
      <w:headerReference w:type="first" r:id="rId9"/>
      <w:footerReference w:type="first" r:id="rId10"/>
      <w:pgSz w:w="11906" w:h="16838" w:code="9"/>
      <w:pgMar w:top="1134" w:right="1134" w:bottom="2495" w:left="181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464E8" w14:textId="77777777" w:rsidR="000A0EBF" w:rsidRDefault="000A0EBF" w:rsidP="007137FF">
      <w:r>
        <w:separator/>
      </w:r>
    </w:p>
  </w:endnote>
  <w:endnote w:type="continuationSeparator" w:id="0">
    <w:p w14:paraId="305C3990" w14:textId="77777777" w:rsidR="000A0EBF" w:rsidRDefault="000A0EBF" w:rsidP="0071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3AEFB" w14:textId="16BA9B94" w:rsidR="002E27E2" w:rsidRPr="00BF7B1A" w:rsidRDefault="00000000" w:rsidP="001D4B8C">
    <w:pPr>
      <w:pStyle w:val="Stopka"/>
      <w:tabs>
        <w:tab w:val="clear" w:pos="4536"/>
        <w:tab w:val="clear" w:pos="9072"/>
        <w:tab w:val="center" w:pos="4253"/>
      </w:tabs>
      <w:ind w:left="-1134" w:right="-681" w:firstLine="1134"/>
      <w:jc w:val="center"/>
      <w:rPr>
        <w:rStyle w:val="StopkastronyZnak"/>
      </w:rPr>
    </w:pPr>
    <w:sdt>
      <w:sdtPr>
        <w:rPr>
          <w:color w:val="003D6E" w:themeColor="text1"/>
          <w:sz w:val="20"/>
        </w:rPr>
        <w:id w:val="-1258665663"/>
        <w:docPartObj>
          <w:docPartGallery w:val="Page Numbers (Bottom of Page)"/>
          <w:docPartUnique/>
        </w:docPartObj>
      </w:sdtPr>
      <w:sdtEndPr>
        <w:rPr>
          <w:rStyle w:val="StopkastronyZnak"/>
        </w:rPr>
      </w:sdtEndPr>
      <w:sdtContent>
        <w:r w:rsidR="002F1EF1">
          <w:rPr>
            <w:noProof/>
            <w:color w:val="003D6E" w:themeColor="text1"/>
            <w:sz w:val="20"/>
          </w:rPr>
          <w:drawing>
            <wp:inline distT="0" distB="0" distL="0" distR="0" wp14:anchorId="6113FAFC" wp14:editId="52D6A8DF">
              <wp:extent cx="6915150" cy="1381125"/>
              <wp:effectExtent l="0" t="0" r="0" b="9525"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915150" cy="13811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42509" w14:textId="77777777" w:rsidR="009B6630" w:rsidRDefault="009B6630">
    <w:pPr>
      <w:pStyle w:val="Stopka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DE772E9" wp14:editId="27B5E773">
              <wp:simplePos x="0" y="0"/>
              <wp:positionH relativeFrom="margin">
                <wp:posOffset>-532765</wp:posOffset>
              </wp:positionH>
              <wp:positionV relativeFrom="page">
                <wp:posOffset>9115425</wp:posOffset>
              </wp:positionV>
              <wp:extent cx="6819900" cy="1333500"/>
              <wp:effectExtent l="0" t="0" r="0" b="0"/>
              <wp:wrapSquare wrapText="bothSides"/>
              <wp:docPr id="3" name="Grupa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6819900" cy="1333500"/>
                        <a:chOff x="0" y="0"/>
                        <a:chExt cx="7123814" cy="1412682"/>
                      </a:xfrm>
                    </wpg:grpSpPr>
                    <wps:wsp>
                      <wps:cNvPr id="4" name="Trapez 3"/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123430" cy="1411845"/>
                        </a:xfrm>
                        <a:custGeom>
                          <a:avLst/>
                          <a:gdLst>
                            <a:gd name="connsiteX0" fmla="*/ 0 w 12651729"/>
                            <a:gd name="connsiteY0" fmla="*/ 1132384 h 1132384"/>
                            <a:gd name="connsiteX1" fmla="*/ 448503 w 12651729"/>
                            <a:gd name="connsiteY1" fmla="*/ 0 h 1132384"/>
                            <a:gd name="connsiteX2" fmla="*/ 12203226 w 12651729"/>
                            <a:gd name="connsiteY2" fmla="*/ 0 h 1132384"/>
                            <a:gd name="connsiteX3" fmla="*/ 12651729 w 12651729"/>
                            <a:gd name="connsiteY3" fmla="*/ 1132384 h 1132384"/>
                            <a:gd name="connsiteX4" fmla="*/ 0 w 12651729"/>
                            <a:gd name="connsiteY4" fmla="*/ 1132384 h 1132384"/>
                            <a:gd name="connsiteX0" fmla="*/ 0 w 12651729"/>
                            <a:gd name="connsiteY0" fmla="*/ 1160959 h 1160959"/>
                            <a:gd name="connsiteX1" fmla="*/ 448503 w 12651729"/>
                            <a:gd name="connsiteY1" fmla="*/ 28575 h 1160959"/>
                            <a:gd name="connsiteX2" fmla="*/ 12622326 w 12651729"/>
                            <a:gd name="connsiteY2" fmla="*/ 0 h 1160959"/>
                            <a:gd name="connsiteX3" fmla="*/ 12651729 w 12651729"/>
                            <a:gd name="connsiteY3" fmla="*/ 1160959 h 1160959"/>
                            <a:gd name="connsiteX4" fmla="*/ 0 w 12651729"/>
                            <a:gd name="connsiteY4" fmla="*/ 1160959 h 1160959"/>
                            <a:gd name="connsiteX0" fmla="*/ 0 w 12654076"/>
                            <a:gd name="connsiteY0" fmla="*/ 1167309 h 1167309"/>
                            <a:gd name="connsiteX1" fmla="*/ 448503 w 12654076"/>
                            <a:gd name="connsiteY1" fmla="*/ 34925 h 1167309"/>
                            <a:gd name="connsiteX2" fmla="*/ 12654076 w 12654076"/>
                            <a:gd name="connsiteY2" fmla="*/ 0 h 1167309"/>
                            <a:gd name="connsiteX3" fmla="*/ 12651729 w 12654076"/>
                            <a:gd name="connsiteY3" fmla="*/ 1167309 h 1167309"/>
                            <a:gd name="connsiteX4" fmla="*/ 0 w 12654076"/>
                            <a:gd name="connsiteY4" fmla="*/ 1167309 h 1167309"/>
                            <a:gd name="connsiteX0" fmla="*/ 0 w 12660426"/>
                            <a:gd name="connsiteY0" fmla="*/ 1148259 h 1148259"/>
                            <a:gd name="connsiteX1" fmla="*/ 448503 w 12660426"/>
                            <a:gd name="connsiteY1" fmla="*/ 15875 h 1148259"/>
                            <a:gd name="connsiteX2" fmla="*/ 12660426 w 12660426"/>
                            <a:gd name="connsiteY2" fmla="*/ 0 h 1148259"/>
                            <a:gd name="connsiteX3" fmla="*/ 12651729 w 12660426"/>
                            <a:gd name="connsiteY3" fmla="*/ 1148259 h 1148259"/>
                            <a:gd name="connsiteX4" fmla="*/ 0 w 12660426"/>
                            <a:gd name="connsiteY4" fmla="*/ 1148259 h 1148259"/>
                            <a:gd name="connsiteX0" fmla="*/ 0 w 12670336"/>
                            <a:gd name="connsiteY0" fmla="*/ 1148259 h 1148259"/>
                            <a:gd name="connsiteX1" fmla="*/ 448503 w 12670336"/>
                            <a:gd name="connsiteY1" fmla="*/ 15875 h 1148259"/>
                            <a:gd name="connsiteX2" fmla="*/ 12660426 w 12670336"/>
                            <a:gd name="connsiteY2" fmla="*/ 0 h 1148259"/>
                            <a:gd name="connsiteX3" fmla="*/ 12670298 w 12670336"/>
                            <a:gd name="connsiteY3" fmla="*/ 1148259 h 1148259"/>
                            <a:gd name="connsiteX4" fmla="*/ 0 w 12670336"/>
                            <a:gd name="connsiteY4" fmla="*/ 1148259 h 1148259"/>
                            <a:gd name="connsiteX0" fmla="*/ 0 w 12672031"/>
                            <a:gd name="connsiteY0" fmla="*/ 1143497 h 1143497"/>
                            <a:gd name="connsiteX1" fmla="*/ 448503 w 12672031"/>
                            <a:gd name="connsiteY1" fmla="*/ 11113 h 1143497"/>
                            <a:gd name="connsiteX2" fmla="*/ 12672031 w 12672031"/>
                            <a:gd name="connsiteY2" fmla="*/ 0 h 1143497"/>
                            <a:gd name="connsiteX3" fmla="*/ 12670298 w 12672031"/>
                            <a:gd name="connsiteY3" fmla="*/ 1143497 h 1143497"/>
                            <a:gd name="connsiteX4" fmla="*/ 0 w 12672031"/>
                            <a:gd name="connsiteY4" fmla="*/ 1143497 h 1143497"/>
                            <a:gd name="connsiteX0" fmla="*/ 0 w 12670360"/>
                            <a:gd name="connsiteY0" fmla="*/ 1143497 h 1143497"/>
                            <a:gd name="connsiteX1" fmla="*/ 448503 w 12670360"/>
                            <a:gd name="connsiteY1" fmla="*/ 11113 h 1143497"/>
                            <a:gd name="connsiteX2" fmla="*/ 12665068 w 12670360"/>
                            <a:gd name="connsiteY2" fmla="*/ 0 h 1143497"/>
                            <a:gd name="connsiteX3" fmla="*/ 12670298 w 12670360"/>
                            <a:gd name="connsiteY3" fmla="*/ 1143497 h 1143497"/>
                            <a:gd name="connsiteX4" fmla="*/ 0 w 12670360"/>
                            <a:gd name="connsiteY4" fmla="*/ 1143497 h 1143497"/>
                            <a:gd name="connsiteX0" fmla="*/ 0 w 12672030"/>
                            <a:gd name="connsiteY0" fmla="*/ 1145878 h 1145878"/>
                            <a:gd name="connsiteX1" fmla="*/ 448503 w 12672030"/>
                            <a:gd name="connsiteY1" fmla="*/ 13494 h 1145878"/>
                            <a:gd name="connsiteX2" fmla="*/ 12672030 w 12672030"/>
                            <a:gd name="connsiteY2" fmla="*/ 0 h 1145878"/>
                            <a:gd name="connsiteX3" fmla="*/ 12670298 w 12672030"/>
                            <a:gd name="connsiteY3" fmla="*/ 1145878 h 1145878"/>
                            <a:gd name="connsiteX4" fmla="*/ 0 w 12672030"/>
                            <a:gd name="connsiteY4" fmla="*/ 1145878 h 1145878"/>
                            <a:gd name="connsiteX0" fmla="*/ 0 w 12670360"/>
                            <a:gd name="connsiteY0" fmla="*/ 1145878 h 1145878"/>
                            <a:gd name="connsiteX1" fmla="*/ 448503 w 12670360"/>
                            <a:gd name="connsiteY1" fmla="*/ 13494 h 1145878"/>
                            <a:gd name="connsiteX2" fmla="*/ 12665067 w 12670360"/>
                            <a:gd name="connsiteY2" fmla="*/ 0 h 1145878"/>
                            <a:gd name="connsiteX3" fmla="*/ 12670298 w 12670360"/>
                            <a:gd name="connsiteY3" fmla="*/ 1145878 h 1145878"/>
                            <a:gd name="connsiteX4" fmla="*/ 0 w 12670360"/>
                            <a:gd name="connsiteY4" fmla="*/ 1145878 h 1145878"/>
                            <a:gd name="connsiteX0" fmla="*/ 0 w 12674351"/>
                            <a:gd name="connsiteY0" fmla="*/ 1145878 h 1145878"/>
                            <a:gd name="connsiteX1" fmla="*/ 448503 w 12674351"/>
                            <a:gd name="connsiteY1" fmla="*/ 13494 h 1145878"/>
                            <a:gd name="connsiteX2" fmla="*/ 12674351 w 12674351"/>
                            <a:gd name="connsiteY2" fmla="*/ 0 h 1145878"/>
                            <a:gd name="connsiteX3" fmla="*/ 12670298 w 12674351"/>
                            <a:gd name="connsiteY3" fmla="*/ 1145878 h 1145878"/>
                            <a:gd name="connsiteX4" fmla="*/ 0 w 12674351"/>
                            <a:gd name="connsiteY4" fmla="*/ 1145878 h 1145878"/>
                            <a:gd name="connsiteX0" fmla="*/ 0 w 12670390"/>
                            <a:gd name="connsiteY0" fmla="*/ 1145878 h 1145878"/>
                            <a:gd name="connsiteX1" fmla="*/ 448503 w 12670390"/>
                            <a:gd name="connsiteY1" fmla="*/ 13494 h 1145878"/>
                            <a:gd name="connsiteX2" fmla="*/ 12667387 w 12670390"/>
                            <a:gd name="connsiteY2" fmla="*/ 0 h 1145878"/>
                            <a:gd name="connsiteX3" fmla="*/ 12670298 w 12670390"/>
                            <a:gd name="connsiteY3" fmla="*/ 1145878 h 1145878"/>
                            <a:gd name="connsiteX4" fmla="*/ 0 w 12670390"/>
                            <a:gd name="connsiteY4" fmla="*/ 1145878 h 1145878"/>
                            <a:gd name="connsiteX0" fmla="*/ 0 w 12670390"/>
                            <a:gd name="connsiteY0" fmla="*/ 1145878 h 1145878"/>
                            <a:gd name="connsiteX1" fmla="*/ 436898 w 12670390"/>
                            <a:gd name="connsiteY1" fmla="*/ 1588 h 1145878"/>
                            <a:gd name="connsiteX2" fmla="*/ 12667387 w 12670390"/>
                            <a:gd name="connsiteY2" fmla="*/ 0 h 1145878"/>
                            <a:gd name="connsiteX3" fmla="*/ 12670298 w 12670390"/>
                            <a:gd name="connsiteY3" fmla="*/ 1145878 h 1145878"/>
                            <a:gd name="connsiteX4" fmla="*/ 0 w 12670390"/>
                            <a:gd name="connsiteY4" fmla="*/ 1145878 h 1145878"/>
                            <a:gd name="connsiteX0" fmla="*/ 0 w 12681995"/>
                            <a:gd name="connsiteY0" fmla="*/ 1148260 h 1148260"/>
                            <a:gd name="connsiteX1" fmla="*/ 448503 w 12681995"/>
                            <a:gd name="connsiteY1" fmla="*/ 1588 h 1148260"/>
                            <a:gd name="connsiteX2" fmla="*/ 12678992 w 12681995"/>
                            <a:gd name="connsiteY2" fmla="*/ 0 h 1148260"/>
                            <a:gd name="connsiteX3" fmla="*/ 12681903 w 12681995"/>
                            <a:gd name="connsiteY3" fmla="*/ 1145878 h 1148260"/>
                            <a:gd name="connsiteX4" fmla="*/ 0 w 12681995"/>
                            <a:gd name="connsiteY4" fmla="*/ 1148260 h 1148260"/>
                            <a:gd name="connsiteX0" fmla="*/ 0 w 13489078"/>
                            <a:gd name="connsiteY0" fmla="*/ 1143370 h 1145878"/>
                            <a:gd name="connsiteX1" fmla="*/ 1255586 w 13489078"/>
                            <a:gd name="connsiteY1" fmla="*/ 1588 h 1145878"/>
                            <a:gd name="connsiteX2" fmla="*/ 13486075 w 13489078"/>
                            <a:gd name="connsiteY2" fmla="*/ 0 h 1145878"/>
                            <a:gd name="connsiteX3" fmla="*/ 13488986 w 13489078"/>
                            <a:gd name="connsiteY3" fmla="*/ 1145878 h 1145878"/>
                            <a:gd name="connsiteX4" fmla="*/ 0 w 13489078"/>
                            <a:gd name="connsiteY4" fmla="*/ 1143370 h 1145878"/>
                            <a:gd name="connsiteX0" fmla="*/ 0 w 13489078"/>
                            <a:gd name="connsiteY0" fmla="*/ 1143370 h 1145878"/>
                            <a:gd name="connsiteX1" fmla="*/ 1457352 w 13489078"/>
                            <a:gd name="connsiteY1" fmla="*/ 0 h 1145878"/>
                            <a:gd name="connsiteX2" fmla="*/ 13486075 w 13489078"/>
                            <a:gd name="connsiteY2" fmla="*/ 0 h 1145878"/>
                            <a:gd name="connsiteX3" fmla="*/ 13488986 w 13489078"/>
                            <a:gd name="connsiteY3" fmla="*/ 1145878 h 1145878"/>
                            <a:gd name="connsiteX4" fmla="*/ 0 w 13489078"/>
                            <a:gd name="connsiteY4" fmla="*/ 1143370 h 1145878"/>
                            <a:gd name="connsiteX0" fmla="*/ 0 w 13489078"/>
                            <a:gd name="connsiteY0" fmla="*/ 1143370 h 1145878"/>
                            <a:gd name="connsiteX1" fmla="*/ 1014403 w 13489078"/>
                            <a:gd name="connsiteY1" fmla="*/ 0 h 1145878"/>
                            <a:gd name="connsiteX2" fmla="*/ 13486075 w 13489078"/>
                            <a:gd name="connsiteY2" fmla="*/ 0 h 1145878"/>
                            <a:gd name="connsiteX3" fmla="*/ 13488986 w 13489078"/>
                            <a:gd name="connsiteY3" fmla="*/ 1145878 h 1145878"/>
                            <a:gd name="connsiteX4" fmla="*/ 0 w 13489078"/>
                            <a:gd name="connsiteY4" fmla="*/ 1143370 h 114587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3489078" h="1145878">
                              <a:moveTo>
                                <a:pt x="0" y="1143370"/>
                              </a:moveTo>
                              <a:lnTo>
                                <a:pt x="1014403" y="0"/>
                              </a:lnTo>
                              <a:lnTo>
                                <a:pt x="13486075" y="0"/>
                              </a:lnTo>
                              <a:cubicBezTo>
                                <a:pt x="13485293" y="389103"/>
                                <a:pt x="13489768" y="756775"/>
                                <a:pt x="13488986" y="1145878"/>
                              </a:cubicBezTo>
                              <a:lnTo>
                                <a:pt x="0" y="11433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C3CE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rot="0" spcFirstLastPara="1" vert="horz" wrap="square" lIns="50800" tIns="50800" rIns="50800" bIns="50800" numCol="1" spcCol="38100" rtlCol="0" anchor="ctr">
                        <a:noAutofit/>
                      </wps:bodyPr>
                    </wps:wsp>
                    <wps:wsp>
                      <wps:cNvPr id="6" name="Shape 42"/>
                      <wps:cNvSpPr>
                        <a:spLocks noChangeAspect="1"/>
                      </wps:cNvSpPr>
                      <wps:spPr>
                        <a:xfrm>
                          <a:off x="0" y="437322"/>
                          <a:ext cx="7123814" cy="975360"/>
                        </a:xfrm>
                        <a:prstGeom prst="rect">
                          <a:avLst/>
                        </a:prstGeom>
                        <a:solidFill>
                          <a:srgbClr val="003D6E"/>
                        </a:solidFill>
                        <a:ln w="12700">
                          <a:miter lim="400000"/>
                        </a:ln>
                        <a:effectLst/>
                      </wps:spPr>
                      <wps:bodyPr lIns="0" tIns="0" rIns="0" bIns="0" anchor="ctr"/>
                    </wps:wsp>
                    <wps:wsp>
                      <wps:cNvPr id="7" name="Trójkąt prostokątny 14"/>
                      <wps:cNvSpPr>
                        <a:spLocks noChangeAspect="1"/>
                      </wps:cNvSpPr>
                      <wps:spPr>
                        <a:xfrm flipV="1">
                          <a:off x="0" y="437322"/>
                          <a:ext cx="369570" cy="972820"/>
                        </a:xfrm>
                        <a:custGeom>
                          <a:avLst/>
                          <a:gdLst>
                            <a:gd name="connsiteX0" fmla="*/ 0 w 525736"/>
                            <a:gd name="connsiteY0" fmla="*/ 792088 h 792088"/>
                            <a:gd name="connsiteX1" fmla="*/ 0 w 525736"/>
                            <a:gd name="connsiteY1" fmla="*/ 0 h 792088"/>
                            <a:gd name="connsiteX2" fmla="*/ 525736 w 525736"/>
                            <a:gd name="connsiteY2" fmla="*/ 792088 h 792088"/>
                            <a:gd name="connsiteX3" fmla="*/ 0 w 525736"/>
                            <a:gd name="connsiteY3" fmla="*/ 792088 h 792088"/>
                            <a:gd name="connsiteX0" fmla="*/ 0 w 313804"/>
                            <a:gd name="connsiteY0" fmla="*/ 792088 h 792088"/>
                            <a:gd name="connsiteX1" fmla="*/ 0 w 313804"/>
                            <a:gd name="connsiteY1" fmla="*/ 0 h 792088"/>
                            <a:gd name="connsiteX2" fmla="*/ 313804 w 313804"/>
                            <a:gd name="connsiteY2" fmla="*/ 792088 h 792088"/>
                            <a:gd name="connsiteX3" fmla="*/ 0 w 313804"/>
                            <a:gd name="connsiteY3" fmla="*/ 792088 h 792088"/>
                            <a:gd name="connsiteX0" fmla="*/ 0 w 318566"/>
                            <a:gd name="connsiteY0" fmla="*/ 792088 h 792088"/>
                            <a:gd name="connsiteX1" fmla="*/ 0 w 318566"/>
                            <a:gd name="connsiteY1" fmla="*/ 0 h 792088"/>
                            <a:gd name="connsiteX2" fmla="*/ 318566 w 318566"/>
                            <a:gd name="connsiteY2" fmla="*/ 789707 h 792088"/>
                            <a:gd name="connsiteX3" fmla="*/ 0 w 318566"/>
                            <a:gd name="connsiteY3" fmla="*/ 792088 h 792088"/>
                            <a:gd name="connsiteX0" fmla="*/ 0 w 318566"/>
                            <a:gd name="connsiteY0" fmla="*/ 787325 h 789707"/>
                            <a:gd name="connsiteX1" fmla="*/ 0 w 318566"/>
                            <a:gd name="connsiteY1" fmla="*/ 0 h 789707"/>
                            <a:gd name="connsiteX2" fmla="*/ 318566 w 318566"/>
                            <a:gd name="connsiteY2" fmla="*/ 789707 h 789707"/>
                            <a:gd name="connsiteX3" fmla="*/ 0 w 318566"/>
                            <a:gd name="connsiteY3" fmla="*/ 787325 h 7897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8566" h="789707">
                              <a:moveTo>
                                <a:pt x="0" y="787325"/>
                              </a:moveTo>
                              <a:lnTo>
                                <a:pt x="0" y="0"/>
                              </a:lnTo>
                              <a:lnTo>
                                <a:pt x="318566" y="789707"/>
                              </a:lnTo>
                              <a:lnTo>
                                <a:pt x="0" y="787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93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rot="0" spcFirstLastPara="1" vert="horz" wrap="square" lIns="50800" tIns="50800" rIns="50800" bIns="50800" numCol="1" spcCol="38100" rtlCol="0" anchor="ctr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217F0FE" id="Grupa 3" o:spid="_x0000_s1026" style="position:absolute;margin-left:-41.95pt;margin-top:717.75pt;width:537pt;height:105pt;z-index:251661312;mso-position-horizontal-relative:margin;mso-position-vertical-relative:page;mso-width-relative:margin;mso-height-relative:margin" coordsize="71238,14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">
              <o:lock v:ext="edit" aspectratio="t"/>
              <v:shape id="Trapez 3" o:spid="_x0000_s1027" style="position:absolute;width:71234;height:14118;visibility:visible;mso-wrap-style:square;v-text-anchor:middle" coordsize="13489078,1145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" path="m,1143370l1014403,,13486075,v-782,389103,3693,756775,2911,1145878l,1143370xe" fillcolor="#bec3ce" stroked="f" strokeweight="1pt">
                <v:stroke miterlimit="4" joinstyle="miter"/>
                <v:path arrowok="t" o:connecttype="custom" o:connectlocs="0,1408755;535695,0;7121844,0;7123381,1411845;0,1408755" o:connectangles="0,0,0,0,0"/>
                <o:lock v:ext="edit" aspectratio="t"/>
              </v:shape>
              <v:rect id="Shape 42" o:spid="_x0000_s1028" style="position:absolute;top:4373;width:71238;height:9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" fillcolor="#003d6e" stroked="f" strokeweight="1pt">
                <v:stroke miterlimit="4"/>
                <o:lock v:ext="edit" aspectratio="t"/>
                <v:textbox inset="0,0,0,0"/>
              </v:rect>
              <v:shape id="Trójkąt prostokątny 14" o:spid="_x0000_s1029" style="position:absolute;top:4373;width:3695;height:9728;flip:y;visibility:visible;mso-wrap-style:square;v-text-anchor:middle" coordsize="318566,789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" path="m,787325l,,318566,789707,,787325xe" fillcolor="#00993f" stroked="f" strokeweight="1pt">
                <v:stroke miterlimit="4" joinstyle="miter"/>
                <v:path arrowok="t" o:connecttype="custom" o:connectlocs="0,969886;0,0;369570,972820;0,969886" o:connectangles="0,0,0,0"/>
                <o:lock v:ext="edit" aspectratio="t"/>
              </v:shape>
              <w10:wrap type="square" anchorx="margin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0B4A6" w14:textId="77777777" w:rsidR="000A0EBF" w:rsidRDefault="000A0EBF" w:rsidP="007137FF">
      <w:r>
        <w:separator/>
      </w:r>
    </w:p>
  </w:footnote>
  <w:footnote w:type="continuationSeparator" w:id="0">
    <w:p w14:paraId="5AA5A1B2" w14:textId="77777777" w:rsidR="000A0EBF" w:rsidRDefault="000A0EBF" w:rsidP="00713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C6B8D" w14:textId="77777777" w:rsidR="00C7066D" w:rsidRDefault="00C7066D" w:rsidP="00FF0C51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285942A" wp14:editId="18003328">
          <wp:simplePos x="0" y="0"/>
          <wp:positionH relativeFrom="column">
            <wp:posOffset>-682762</wp:posOffset>
          </wp:positionH>
          <wp:positionV relativeFrom="margin">
            <wp:posOffset>3479</wp:posOffset>
          </wp:positionV>
          <wp:extent cx="2472856" cy="552594"/>
          <wp:effectExtent l="0" t="0" r="3810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ZUSnoweRozwinieci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440" cy="55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F135A"/>
    <w:multiLevelType w:val="hybridMultilevel"/>
    <w:tmpl w:val="1E9A44D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C97930"/>
    <w:multiLevelType w:val="multilevel"/>
    <w:tmpl w:val="7AEC20EC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hint="default"/>
      </w:rPr>
    </w:lvl>
    <w:lvl w:ilvl="2">
      <w:start w:val="1"/>
      <w:numFmt w:val="bullet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53019FF"/>
    <w:multiLevelType w:val="multilevel"/>
    <w:tmpl w:val="0415001F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lvlText w:val="%1.%2."/>
      <w:lvlJc w:val="left"/>
      <w:pPr>
        <w:ind w:left="1217" w:hanging="432"/>
      </w:pPr>
    </w:lvl>
    <w:lvl w:ilvl="2">
      <w:start w:val="1"/>
      <w:numFmt w:val="decimal"/>
      <w:lvlText w:val="%1.%2.%3."/>
      <w:lvlJc w:val="left"/>
      <w:pPr>
        <w:ind w:left="1649" w:hanging="504"/>
      </w:pPr>
    </w:lvl>
    <w:lvl w:ilvl="3">
      <w:start w:val="1"/>
      <w:numFmt w:val="decimal"/>
      <w:lvlText w:val="%1.%2.%3.%4."/>
      <w:lvlJc w:val="left"/>
      <w:pPr>
        <w:ind w:left="2153" w:hanging="648"/>
      </w:pPr>
    </w:lvl>
    <w:lvl w:ilvl="4">
      <w:start w:val="1"/>
      <w:numFmt w:val="decimal"/>
      <w:lvlText w:val="%1.%2.%3.%4.%5."/>
      <w:lvlJc w:val="left"/>
      <w:pPr>
        <w:ind w:left="2657" w:hanging="792"/>
      </w:pPr>
    </w:lvl>
    <w:lvl w:ilvl="5">
      <w:start w:val="1"/>
      <w:numFmt w:val="decimal"/>
      <w:lvlText w:val="%1.%2.%3.%4.%5.%6."/>
      <w:lvlJc w:val="left"/>
      <w:pPr>
        <w:ind w:left="3161" w:hanging="936"/>
      </w:pPr>
    </w:lvl>
    <w:lvl w:ilvl="6">
      <w:start w:val="1"/>
      <w:numFmt w:val="decimal"/>
      <w:lvlText w:val="%1.%2.%3.%4.%5.%6.%7."/>
      <w:lvlJc w:val="left"/>
      <w:pPr>
        <w:ind w:left="3665" w:hanging="1080"/>
      </w:pPr>
    </w:lvl>
    <w:lvl w:ilvl="7">
      <w:start w:val="1"/>
      <w:numFmt w:val="decimal"/>
      <w:lvlText w:val="%1.%2.%3.%4.%5.%6.%7.%8."/>
      <w:lvlJc w:val="left"/>
      <w:pPr>
        <w:ind w:left="4169" w:hanging="1224"/>
      </w:pPr>
    </w:lvl>
    <w:lvl w:ilvl="8">
      <w:start w:val="1"/>
      <w:numFmt w:val="decimal"/>
      <w:lvlText w:val="%1.%2.%3.%4.%5.%6.%7.%8.%9."/>
      <w:lvlJc w:val="left"/>
      <w:pPr>
        <w:ind w:left="4745" w:hanging="1440"/>
      </w:pPr>
    </w:lvl>
  </w:abstractNum>
  <w:abstractNum w:abstractNumId="3" w15:restartNumberingAfterBreak="0">
    <w:nsid w:val="180655D4"/>
    <w:multiLevelType w:val="hybridMultilevel"/>
    <w:tmpl w:val="C5026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3269C"/>
    <w:multiLevelType w:val="hybridMultilevel"/>
    <w:tmpl w:val="1E9A44D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BD3178E"/>
    <w:multiLevelType w:val="hybridMultilevel"/>
    <w:tmpl w:val="C5026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9C53E0"/>
    <w:multiLevelType w:val="multilevel"/>
    <w:tmpl w:val="78E0911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Listanumerowana1poziomII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pStyle w:val="Listanumerowana1poziomIII"/>
      <w:lvlText w:val="–"/>
      <w:lvlJc w:val="left"/>
      <w:pPr>
        <w:tabs>
          <w:tab w:val="num" w:pos="1191"/>
        </w:tabs>
        <w:ind w:left="1191" w:hanging="39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1588"/>
        </w:tabs>
        <w:ind w:left="1588" w:hanging="397"/>
      </w:pPr>
      <w:rPr>
        <w:rFonts w:ascii="Arial" w:hAnsi="Aria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DB24575"/>
    <w:multiLevelType w:val="hybridMultilevel"/>
    <w:tmpl w:val="9BB262B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77355B"/>
    <w:multiLevelType w:val="hybridMultilevel"/>
    <w:tmpl w:val="21B202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0436BD"/>
    <w:multiLevelType w:val="hybridMultilevel"/>
    <w:tmpl w:val="4DB81DA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8B14DC"/>
    <w:multiLevelType w:val="multilevel"/>
    <w:tmpl w:val="E2F2E512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5"/>
        </w:tabs>
        <w:ind w:left="365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5"/>
        </w:tabs>
        <w:ind w:left="581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12C9C"/>
    <w:multiLevelType w:val="hybridMultilevel"/>
    <w:tmpl w:val="2166D25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1222D6"/>
    <w:multiLevelType w:val="hybridMultilevel"/>
    <w:tmpl w:val="C5026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800E1"/>
    <w:multiLevelType w:val="hybridMultilevel"/>
    <w:tmpl w:val="DDC0CFF8"/>
    <w:lvl w:ilvl="0" w:tplc="DC380A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A6D1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7EF6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E2A1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E54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8A27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EC4E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EE5D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5C0D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8257DEF"/>
    <w:multiLevelType w:val="hybridMultilevel"/>
    <w:tmpl w:val="1E9A44D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8E25C13"/>
    <w:multiLevelType w:val="hybridMultilevel"/>
    <w:tmpl w:val="1E9A44D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0F6468D"/>
    <w:multiLevelType w:val="hybridMultilevel"/>
    <w:tmpl w:val="B7AE2F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607DC4"/>
    <w:multiLevelType w:val="multilevel"/>
    <w:tmpl w:val="235CE5C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3995516"/>
    <w:multiLevelType w:val="multilevel"/>
    <w:tmpl w:val="6E10F832"/>
    <w:lvl w:ilvl="0">
      <w:start w:val="1"/>
      <w:numFmt w:val="decimal"/>
      <w:pStyle w:val="Listanumerowana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7E9424B"/>
    <w:multiLevelType w:val="multilevel"/>
    <w:tmpl w:val="1B528574"/>
    <w:lvl w:ilvl="0">
      <w:start w:val="1"/>
      <w:numFmt w:val="bullet"/>
      <w:pStyle w:val="Listapunktowana1"/>
      <w:lvlText w:val=""/>
      <w:lvlJc w:val="left"/>
      <w:pPr>
        <w:ind w:left="397" w:hanging="397"/>
      </w:pPr>
      <w:rPr>
        <w:rFonts w:ascii="Wingdings" w:hAnsi="Wingdings" w:hint="default"/>
      </w:rPr>
    </w:lvl>
    <w:lvl w:ilvl="1">
      <w:start w:val="1"/>
      <w:numFmt w:val="bullet"/>
      <w:pStyle w:val="Listapunktowana1poziomII"/>
      <w:lvlText w:val="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2B3E7A"/>
    <w:multiLevelType w:val="multilevel"/>
    <w:tmpl w:val="91225ABA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hint="default"/>
      </w:rPr>
    </w:lvl>
    <w:lvl w:ilvl="2">
      <w:start w:val="1"/>
      <w:numFmt w:val="bullet"/>
      <w:lvlText w:val="–"/>
      <w:lvlJc w:val="left"/>
      <w:pPr>
        <w:ind w:left="1191" w:hanging="39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586568CC"/>
    <w:multiLevelType w:val="hybridMultilevel"/>
    <w:tmpl w:val="4A921AC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7C4F55"/>
    <w:multiLevelType w:val="hybridMultilevel"/>
    <w:tmpl w:val="B43AAA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886038"/>
    <w:multiLevelType w:val="multilevel"/>
    <w:tmpl w:val="D9A0798A"/>
    <w:lvl w:ilvl="0">
      <w:start w:val="1"/>
      <w:numFmt w:val="upperRoman"/>
      <w:pStyle w:val="Nagwek1"/>
      <w:lvlText w:val="%1."/>
      <w:lvlJc w:val="left"/>
      <w:pPr>
        <w:ind w:left="454" w:hanging="454"/>
      </w:pPr>
      <w:rPr>
        <w:rFonts w:hint="default"/>
        <w:b/>
        <w:color w:val="003D6E" w:themeColor="text1"/>
      </w:rPr>
    </w:lvl>
    <w:lvl w:ilvl="1">
      <w:start w:val="1"/>
      <w:numFmt w:val="decimal"/>
      <w:pStyle w:val="Nagwek2"/>
      <w:lvlText w:val="%2."/>
      <w:lvlJc w:val="left"/>
      <w:pPr>
        <w:ind w:left="908" w:hanging="454"/>
      </w:pPr>
      <w:rPr>
        <w:rFonts w:hint="default"/>
        <w:color w:val="003D6E" w:themeColor="text1"/>
      </w:rPr>
    </w:lvl>
    <w:lvl w:ilvl="2">
      <w:start w:val="1"/>
      <w:numFmt w:val="lowerLetter"/>
      <w:lvlText w:val="%3."/>
      <w:lvlJc w:val="right"/>
      <w:pPr>
        <w:ind w:left="1814" w:hanging="45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2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32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086" w:hanging="454"/>
      </w:pPr>
      <w:rPr>
        <w:rFonts w:hint="default"/>
      </w:rPr>
    </w:lvl>
  </w:abstractNum>
  <w:abstractNum w:abstractNumId="24" w15:restartNumberingAfterBreak="0">
    <w:nsid w:val="5F021DB0"/>
    <w:multiLevelType w:val="hybridMultilevel"/>
    <w:tmpl w:val="5F50F96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AA6624"/>
    <w:multiLevelType w:val="multilevel"/>
    <w:tmpl w:val="E8EAEE2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lvlText w:val="%1.%2."/>
      <w:lvlJc w:val="left"/>
      <w:pPr>
        <w:ind w:left="1217" w:hanging="432"/>
      </w:pPr>
    </w:lvl>
    <w:lvl w:ilvl="2">
      <w:start w:val="1"/>
      <w:numFmt w:val="decimal"/>
      <w:pStyle w:val="Nagwek3"/>
      <w:lvlText w:val="%1.%2.%3."/>
      <w:lvlJc w:val="left"/>
      <w:pPr>
        <w:ind w:left="1649" w:hanging="504"/>
      </w:pPr>
    </w:lvl>
    <w:lvl w:ilvl="3">
      <w:start w:val="1"/>
      <w:numFmt w:val="decimal"/>
      <w:lvlText w:val="%1.%2.%3.%4."/>
      <w:lvlJc w:val="left"/>
      <w:pPr>
        <w:ind w:left="2153" w:hanging="648"/>
      </w:pPr>
    </w:lvl>
    <w:lvl w:ilvl="4">
      <w:start w:val="1"/>
      <w:numFmt w:val="decimal"/>
      <w:lvlText w:val="%1.%2.%3.%4.%5."/>
      <w:lvlJc w:val="left"/>
      <w:pPr>
        <w:ind w:left="2657" w:hanging="792"/>
      </w:pPr>
    </w:lvl>
    <w:lvl w:ilvl="5">
      <w:start w:val="1"/>
      <w:numFmt w:val="decimal"/>
      <w:lvlText w:val="%1.%2.%3.%4.%5.%6."/>
      <w:lvlJc w:val="left"/>
      <w:pPr>
        <w:ind w:left="3161" w:hanging="936"/>
      </w:pPr>
    </w:lvl>
    <w:lvl w:ilvl="6">
      <w:start w:val="1"/>
      <w:numFmt w:val="decimal"/>
      <w:lvlText w:val="%1.%2.%3.%4.%5.%6.%7."/>
      <w:lvlJc w:val="left"/>
      <w:pPr>
        <w:ind w:left="3665" w:hanging="1080"/>
      </w:pPr>
    </w:lvl>
    <w:lvl w:ilvl="7">
      <w:start w:val="1"/>
      <w:numFmt w:val="decimal"/>
      <w:lvlText w:val="%1.%2.%3.%4.%5.%6.%7.%8."/>
      <w:lvlJc w:val="left"/>
      <w:pPr>
        <w:ind w:left="4169" w:hanging="1224"/>
      </w:pPr>
    </w:lvl>
    <w:lvl w:ilvl="8">
      <w:start w:val="1"/>
      <w:numFmt w:val="decimal"/>
      <w:lvlText w:val="%1.%2.%3.%4.%5.%6.%7.%8.%9."/>
      <w:lvlJc w:val="left"/>
      <w:pPr>
        <w:ind w:left="4745" w:hanging="1440"/>
      </w:pPr>
    </w:lvl>
  </w:abstractNum>
  <w:abstractNum w:abstractNumId="26" w15:restartNumberingAfterBreak="0">
    <w:nsid w:val="6E2D0D5A"/>
    <w:multiLevelType w:val="hybridMultilevel"/>
    <w:tmpl w:val="101C4B3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1544257">
    <w:abstractNumId w:val="10"/>
  </w:num>
  <w:num w:numId="2" w16cid:durableId="512189780">
    <w:abstractNumId w:val="23"/>
  </w:num>
  <w:num w:numId="3" w16cid:durableId="1954436404">
    <w:abstractNumId w:val="5"/>
  </w:num>
  <w:num w:numId="4" w16cid:durableId="477770399">
    <w:abstractNumId w:val="3"/>
  </w:num>
  <w:num w:numId="5" w16cid:durableId="1780292988">
    <w:abstractNumId w:val="12"/>
  </w:num>
  <w:num w:numId="6" w16cid:durableId="2066219704">
    <w:abstractNumId w:val="14"/>
  </w:num>
  <w:num w:numId="7" w16cid:durableId="614675197">
    <w:abstractNumId w:val="15"/>
  </w:num>
  <w:num w:numId="8" w16cid:durableId="742529825">
    <w:abstractNumId w:val="0"/>
  </w:num>
  <w:num w:numId="9" w16cid:durableId="804616752">
    <w:abstractNumId w:val="4"/>
  </w:num>
  <w:num w:numId="10" w16cid:durableId="927882596">
    <w:abstractNumId w:val="13"/>
  </w:num>
  <w:num w:numId="11" w16cid:durableId="798109188">
    <w:abstractNumId w:val="2"/>
  </w:num>
  <w:num w:numId="12" w16cid:durableId="1260523451">
    <w:abstractNumId w:val="25"/>
  </w:num>
  <w:num w:numId="13" w16cid:durableId="1824197141">
    <w:abstractNumId w:val="18"/>
  </w:num>
  <w:num w:numId="14" w16cid:durableId="517234098">
    <w:abstractNumId w:val="19"/>
  </w:num>
  <w:num w:numId="15" w16cid:durableId="96104875">
    <w:abstractNumId w:val="17"/>
  </w:num>
  <w:num w:numId="16" w16cid:durableId="1527716024">
    <w:abstractNumId w:val="20"/>
  </w:num>
  <w:num w:numId="17" w16cid:durableId="387652654">
    <w:abstractNumId w:val="1"/>
  </w:num>
  <w:num w:numId="18" w16cid:durableId="2063746882">
    <w:abstractNumId w:val="6"/>
  </w:num>
  <w:num w:numId="19" w16cid:durableId="135943116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64031566">
    <w:abstractNumId w:val="9"/>
  </w:num>
  <w:num w:numId="21" w16cid:durableId="554437863">
    <w:abstractNumId w:val="7"/>
  </w:num>
  <w:num w:numId="22" w16cid:durableId="1694459719">
    <w:abstractNumId w:val="21"/>
  </w:num>
  <w:num w:numId="23" w16cid:durableId="403651093">
    <w:abstractNumId w:val="26"/>
  </w:num>
  <w:num w:numId="24" w16cid:durableId="863665327">
    <w:abstractNumId w:val="7"/>
  </w:num>
  <w:num w:numId="25" w16cid:durableId="948049379">
    <w:abstractNumId w:val="22"/>
  </w:num>
  <w:num w:numId="26" w16cid:durableId="1948199874">
    <w:abstractNumId w:val="24"/>
  </w:num>
  <w:num w:numId="27" w16cid:durableId="891890695">
    <w:abstractNumId w:val="11"/>
  </w:num>
  <w:num w:numId="28" w16cid:durableId="1227112524">
    <w:abstractNumId w:val="16"/>
  </w:num>
  <w:num w:numId="29" w16cid:durableId="6710320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E0C"/>
    <w:rsid w:val="00001137"/>
    <w:rsid w:val="00001C17"/>
    <w:rsid w:val="00013BCE"/>
    <w:rsid w:val="00017428"/>
    <w:rsid w:val="0002094D"/>
    <w:rsid w:val="00021E73"/>
    <w:rsid w:val="000230BA"/>
    <w:rsid w:val="00024940"/>
    <w:rsid w:val="00044CBD"/>
    <w:rsid w:val="000510BB"/>
    <w:rsid w:val="000577B1"/>
    <w:rsid w:val="0005781E"/>
    <w:rsid w:val="00066B47"/>
    <w:rsid w:val="0008529E"/>
    <w:rsid w:val="00095391"/>
    <w:rsid w:val="000A0EBF"/>
    <w:rsid w:val="000A62B7"/>
    <w:rsid w:val="000B669D"/>
    <w:rsid w:val="000C45C7"/>
    <w:rsid w:val="000C5E36"/>
    <w:rsid w:val="000E2B36"/>
    <w:rsid w:val="000E361B"/>
    <w:rsid w:val="000E7C53"/>
    <w:rsid w:val="00132BDF"/>
    <w:rsid w:val="00135E2D"/>
    <w:rsid w:val="00144704"/>
    <w:rsid w:val="001477E3"/>
    <w:rsid w:val="00156F66"/>
    <w:rsid w:val="00165EEF"/>
    <w:rsid w:val="00195A13"/>
    <w:rsid w:val="001B0871"/>
    <w:rsid w:val="001B24C1"/>
    <w:rsid w:val="001B3D4E"/>
    <w:rsid w:val="001D4B8C"/>
    <w:rsid w:val="001D73A9"/>
    <w:rsid w:val="001F2A4A"/>
    <w:rsid w:val="00207DEC"/>
    <w:rsid w:val="0022121A"/>
    <w:rsid w:val="002222A3"/>
    <w:rsid w:val="002269FF"/>
    <w:rsid w:val="002533DF"/>
    <w:rsid w:val="00256CE1"/>
    <w:rsid w:val="00256D1D"/>
    <w:rsid w:val="00263072"/>
    <w:rsid w:val="002731FA"/>
    <w:rsid w:val="002774EC"/>
    <w:rsid w:val="00292296"/>
    <w:rsid w:val="002B13EF"/>
    <w:rsid w:val="002C2887"/>
    <w:rsid w:val="002E0A9F"/>
    <w:rsid w:val="002E27E2"/>
    <w:rsid w:val="002E337F"/>
    <w:rsid w:val="002E420D"/>
    <w:rsid w:val="002F1EF1"/>
    <w:rsid w:val="00311856"/>
    <w:rsid w:val="00346677"/>
    <w:rsid w:val="003653CE"/>
    <w:rsid w:val="00380E0C"/>
    <w:rsid w:val="00393C96"/>
    <w:rsid w:val="003A15FF"/>
    <w:rsid w:val="003B324F"/>
    <w:rsid w:val="003B5088"/>
    <w:rsid w:val="003D768B"/>
    <w:rsid w:val="003E3EA4"/>
    <w:rsid w:val="003E4AD9"/>
    <w:rsid w:val="003F3024"/>
    <w:rsid w:val="003F50BE"/>
    <w:rsid w:val="004219DE"/>
    <w:rsid w:val="00423429"/>
    <w:rsid w:val="0044435F"/>
    <w:rsid w:val="00453A67"/>
    <w:rsid w:val="004553ED"/>
    <w:rsid w:val="00467686"/>
    <w:rsid w:val="00487BC3"/>
    <w:rsid w:val="00492281"/>
    <w:rsid w:val="004B360B"/>
    <w:rsid w:val="004B7D18"/>
    <w:rsid w:val="004D150B"/>
    <w:rsid w:val="004E36B6"/>
    <w:rsid w:val="00511E50"/>
    <w:rsid w:val="00520875"/>
    <w:rsid w:val="00560374"/>
    <w:rsid w:val="005664E7"/>
    <w:rsid w:val="005738D0"/>
    <w:rsid w:val="00573CB0"/>
    <w:rsid w:val="005956F1"/>
    <w:rsid w:val="005C0D41"/>
    <w:rsid w:val="005C24E1"/>
    <w:rsid w:val="005D3316"/>
    <w:rsid w:val="005D6083"/>
    <w:rsid w:val="005F1310"/>
    <w:rsid w:val="00614F80"/>
    <w:rsid w:val="006253F5"/>
    <w:rsid w:val="006310E3"/>
    <w:rsid w:val="00632966"/>
    <w:rsid w:val="00633007"/>
    <w:rsid w:val="00633FB2"/>
    <w:rsid w:val="00642FF7"/>
    <w:rsid w:val="00646F10"/>
    <w:rsid w:val="0065443B"/>
    <w:rsid w:val="006570B4"/>
    <w:rsid w:val="00660C4F"/>
    <w:rsid w:val="00665220"/>
    <w:rsid w:val="00691769"/>
    <w:rsid w:val="006A40B6"/>
    <w:rsid w:val="006A4F62"/>
    <w:rsid w:val="006A58F3"/>
    <w:rsid w:val="006B07BE"/>
    <w:rsid w:val="006B7E3F"/>
    <w:rsid w:val="006E06EB"/>
    <w:rsid w:val="006E4276"/>
    <w:rsid w:val="006E5889"/>
    <w:rsid w:val="006F515A"/>
    <w:rsid w:val="00700ABA"/>
    <w:rsid w:val="0070258F"/>
    <w:rsid w:val="00711DFE"/>
    <w:rsid w:val="007137FF"/>
    <w:rsid w:val="00716DC9"/>
    <w:rsid w:val="007279BA"/>
    <w:rsid w:val="00731398"/>
    <w:rsid w:val="007363DC"/>
    <w:rsid w:val="007479DE"/>
    <w:rsid w:val="00771A18"/>
    <w:rsid w:val="007B27B0"/>
    <w:rsid w:val="007E5F6F"/>
    <w:rsid w:val="007E6986"/>
    <w:rsid w:val="00827878"/>
    <w:rsid w:val="00840089"/>
    <w:rsid w:val="00843090"/>
    <w:rsid w:val="00872650"/>
    <w:rsid w:val="00873B39"/>
    <w:rsid w:val="00877FAB"/>
    <w:rsid w:val="00892392"/>
    <w:rsid w:val="008B048E"/>
    <w:rsid w:val="008C0122"/>
    <w:rsid w:val="008D4AF0"/>
    <w:rsid w:val="008E0250"/>
    <w:rsid w:val="008E32A2"/>
    <w:rsid w:val="008E4389"/>
    <w:rsid w:val="0091083A"/>
    <w:rsid w:val="00920774"/>
    <w:rsid w:val="00920A52"/>
    <w:rsid w:val="00933875"/>
    <w:rsid w:val="00956927"/>
    <w:rsid w:val="00960E9B"/>
    <w:rsid w:val="00971358"/>
    <w:rsid w:val="00980C11"/>
    <w:rsid w:val="00993FCD"/>
    <w:rsid w:val="009961AC"/>
    <w:rsid w:val="009A3044"/>
    <w:rsid w:val="009A68A7"/>
    <w:rsid w:val="009A7438"/>
    <w:rsid w:val="009B6630"/>
    <w:rsid w:val="009C3F13"/>
    <w:rsid w:val="00A04363"/>
    <w:rsid w:val="00A20359"/>
    <w:rsid w:val="00A20A0D"/>
    <w:rsid w:val="00A22C44"/>
    <w:rsid w:val="00A372E2"/>
    <w:rsid w:val="00A42916"/>
    <w:rsid w:val="00A61A38"/>
    <w:rsid w:val="00A8058F"/>
    <w:rsid w:val="00A856F8"/>
    <w:rsid w:val="00A90872"/>
    <w:rsid w:val="00AA3D6D"/>
    <w:rsid w:val="00AB47EA"/>
    <w:rsid w:val="00AB6527"/>
    <w:rsid w:val="00AB6AD3"/>
    <w:rsid w:val="00AC6B65"/>
    <w:rsid w:val="00AC78F6"/>
    <w:rsid w:val="00AD36EC"/>
    <w:rsid w:val="00AD548F"/>
    <w:rsid w:val="00AF6C2D"/>
    <w:rsid w:val="00B05D22"/>
    <w:rsid w:val="00B14619"/>
    <w:rsid w:val="00B55690"/>
    <w:rsid w:val="00B64447"/>
    <w:rsid w:val="00B6485B"/>
    <w:rsid w:val="00B91356"/>
    <w:rsid w:val="00B94D37"/>
    <w:rsid w:val="00BB30DB"/>
    <w:rsid w:val="00BB4F4C"/>
    <w:rsid w:val="00BC2AC2"/>
    <w:rsid w:val="00BC7904"/>
    <w:rsid w:val="00BD2826"/>
    <w:rsid w:val="00BE2710"/>
    <w:rsid w:val="00BE27DE"/>
    <w:rsid w:val="00BE356B"/>
    <w:rsid w:val="00BE4966"/>
    <w:rsid w:val="00BF7B1A"/>
    <w:rsid w:val="00C11F7E"/>
    <w:rsid w:val="00C174C9"/>
    <w:rsid w:val="00C24A78"/>
    <w:rsid w:val="00C326B5"/>
    <w:rsid w:val="00C619AF"/>
    <w:rsid w:val="00C7066D"/>
    <w:rsid w:val="00C826F8"/>
    <w:rsid w:val="00C8779C"/>
    <w:rsid w:val="00C937F4"/>
    <w:rsid w:val="00CB3744"/>
    <w:rsid w:val="00CC1F41"/>
    <w:rsid w:val="00CC3E4A"/>
    <w:rsid w:val="00CC5FF1"/>
    <w:rsid w:val="00CD1083"/>
    <w:rsid w:val="00CE0CE4"/>
    <w:rsid w:val="00CF7A42"/>
    <w:rsid w:val="00D01D88"/>
    <w:rsid w:val="00D039F0"/>
    <w:rsid w:val="00D10922"/>
    <w:rsid w:val="00D23CE6"/>
    <w:rsid w:val="00D46FDB"/>
    <w:rsid w:val="00D520DF"/>
    <w:rsid w:val="00D8746D"/>
    <w:rsid w:val="00D924AD"/>
    <w:rsid w:val="00DA1764"/>
    <w:rsid w:val="00DA4E22"/>
    <w:rsid w:val="00DC07B4"/>
    <w:rsid w:val="00DD47F6"/>
    <w:rsid w:val="00DE2DFD"/>
    <w:rsid w:val="00DE478F"/>
    <w:rsid w:val="00E010D4"/>
    <w:rsid w:val="00E02942"/>
    <w:rsid w:val="00E04322"/>
    <w:rsid w:val="00E11B58"/>
    <w:rsid w:val="00E16DAC"/>
    <w:rsid w:val="00E27C53"/>
    <w:rsid w:val="00E54645"/>
    <w:rsid w:val="00E86A03"/>
    <w:rsid w:val="00E91745"/>
    <w:rsid w:val="00E93C12"/>
    <w:rsid w:val="00EA1C65"/>
    <w:rsid w:val="00EA2563"/>
    <w:rsid w:val="00EA68E0"/>
    <w:rsid w:val="00EB49F9"/>
    <w:rsid w:val="00EB6E45"/>
    <w:rsid w:val="00EB78B2"/>
    <w:rsid w:val="00EC12D1"/>
    <w:rsid w:val="00EE2E89"/>
    <w:rsid w:val="00EE71EC"/>
    <w:rsid w:val="00F02242"/>
    <w:rsid w:val="00F1148C"/>
    <w:rsid w:val="00F16251"/>
    <w:rsid w:val="00F32987"/>
    <w:rsid w:val="00F404E2"/>
    <w:rsid w:val="00F606FF"/>
    <w:rsid w:val="00F650F6"/>
    <w:rsid w:val="00F9715D"/>
    <w:rsid w:val="00FC1208"/>
    <w:rsid w:val="00FE5570"/>
    <w:rsid w:val="00FF0C51"/>
    <w:rsid w:val="00FF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F2D39"/>
  <w15:docId w15:val="{977C78DE-592E-4B71-8DA6-889C013E1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37FF"/>
    <w:pPr>
      <w:spacing w:before="100" w:beforeAutospacing="1" w:after="100" w:afterAutospacing="1"/>
      <w:jc w:val="both"/>
    </w:pPr>
    <w:rPr>
      <w:sz w:val="24"/>
    </w:rPr>
  </w:style>
  <w:style w:type="paragraph" w:styleId="Nagwek1">
    <w:name w:val="heading 1"/>
    <w:basedOn w:val="Akapitzlist"/>
    <w:next w:val="Normalny"/>
    <w:link w:val="Nagwek1Znak"/>
    <w:uiPriority w:val="9"/>
    <w:qFormat/>
    <w:rsid w:val="001477E3"/>
    <w:pPr>
      <w:keepNext/>
      <w:keepLines/>
      <w:numPr>
        <w:numId w:val="2"/>
      </w:numPr>
      <w:spacing w:before="360" w:beforeAutospacing="0" w:after="0" w:afterAutospacing="0"/>
      <w:contextualSpacing w:val="0"/>
      <w:outlineLvl w:val="0"/>
    </w:pPr>
    <w:rPr>
      <w:b/>
      <w:bCs/>
      <w:color w:val="003D6E" w:themeColor="text1"/>
      <w:sz w:val="28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77E3"/>
    <w:pPr>
      <w:keepNext/>
      <w:keepLines/>
      <w:numPr>
        <w:ilvl w:val="1"/>
        <w:numId w:val="2"/>
      </w:numPr>
      <w:spacing w:before="360" w:beforeAutospacing="0" w:after="0" w:afterAutospacing="0"/>
      <w:outlineLvl w:val="1"/>
    </w:pPr>
    <w:rPr>
      <w:rFonts w:eastAsiaTheme="majorEastAsia" w:cstheme="majorBidi"/>
      <w:b/>
      <w:bCs/>
      <w:color w:val="003D6E" w:themeColor="text1"/>
      <w:szCs w:val="26"/>
    </w:rPr>
  </w:style>
  <w:style w:type="paragraph" w:styleId="Nagwek3">
    <w:name w:val="heading 3"/>
    <w:basedOn w:val="Nagwek2"/>
    <w:next w:val="Normalny"/>
    <w:link w:val="Nagwek3Znak"/>
    <w:uiPriority w:val="9"/>
    <w:unhideWhenUsed/>
    <w:rsid w:val="002269FF"/>
    <w:pPr>
      <w:numPr>
        <w:ilvl w:val="2"/>
        <w:numId w:val="12"/>
      </w:numPr>
      <w:outlineLvl w:val="2"/>
    </w:pPr>
    <w:rPr>
      <w:b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63DC"/>
  </w:style>
  <w:style w:type="paragraph" w:styleId="Stopka">
    <w:name w:val="footer"/>
    <w:basedOn w:val="Normalny"/>
    <w:link w:val="StopkaZnak"/>
    <w:uiPriority w:val="99"/>
    <w:unhideWhenUsed/>
    <w:rsid w:val="007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63DC"/>
  </w:style>
  <w:style w:type="paragraph" w:styleId="Tekstdymka">
    <w:name w:val="Balloon Text"/>
    <w:basedOn w:val="Normalny"/>
    <w:link w:val="TekstdymkaZnak"/>
    <w:uiPriority w:val="99"/>
    <w:semiHidden/>
    <w:unhideWhenUsed/>
    <w:rsid w:val="00736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63D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27878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3387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706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706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706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4CB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4CB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4CBD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044CBD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44CBD"/>
    <w:rPr>
      <w:rFonts w:ascii="Calibri" w:hAnsi="Calibri"/>
      <w:szCs w:val="21"/>
    </w:rPr>
  </w:style>
  <w:style w:type="character" w:customStyle="1" w:styleId="Nagwek1Znak">
    <w:name w:val="Nagłówek 1 Znak"/>
    <w:basedOn w:val="Domylnaczcionkaakapitu"/>
    <w:link w:val="Nagwek1"/>
    <w:uiPriority w:val="9"/>
    <w:rsid w:val="001477E3"/>
    <w:rPr>
      <w:b/>
      <w:bCs/>
      <w:color w:val="003D6E" w:themeColor="text1"/>
      <w:sz w:val="28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1477E3"/>
    <w:rPr>
      <w:rFonts w:eastAsiaTheme="majorEastAsia" w:cstheme="majorBidi"/>
      <w:b/>
      <w:bCs/>
      <w:color w:val="003D6E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2269FF"/>
    <w:rPr>
      <w:rFonts w:eastAsiaTheme="majorEastAsia" w:cstheme="majorBidi"/>
      <w:bCs/>
      <w:color w:val="000000" w:themeColor="text2"/>
      <w:sz w:val="26"/>
      <w:szCs w:val="26"/>
    </w:rPr>
  </w:style>
  <w:style w:type="character" w:styleId="Uwydatnienie">
    <w:name w:val="Emphasis"/>
    <w:rsid w:val="002269FF"/>
    <w:rPr>
      <w:i/>
      <w:iCs/>
    </w:rPr>
  </w:style>
  <w:style w:type="paragraph" w:customStyle="1" w:styleId="Tekstpodstawowy1">
    <w:name w:val="Tekst podstawowy 1"/>
    <w:basedOn w:val="Normalny"/>
    <w:link w:val="Tekstpodstawowy1Znak"/>
    <w:qFormat/>
    <w:rsid w:val="00346677"/>
  </w:style>
  <w:style w:type="character" w:customStyle="1" w:styleId="Tekstpodstawowy1Znak">
    <w:name w:val="Tekst podstawowy 1 Znak"/>
    <w:basedOn w:val="TekstpodstawowyZnak"/>
    <w:link w:val="Tekstpodstawowy1"/>
    <w:rsid w:val="00346677"/>
    <w:rPr>
      <w:sz w:val="24"/>
    </w:rPr>
  </w:style>
  <w:style w:type="paragraph" w:customStyle="1" w:styleId="Tekstpodstawowy1Bold">
    <w:name w:val="Tekst podstawowy 1 Bold"/>
    <w:basedOn w:val="Normalny"/>
    <w:qFormat/>
    <w:rsid w:val="00346677"/>
    <w:rPr>
      <w:b/>
    </w:rPr>
  </w:style>
  <w:style w:type="paragraph" w:customStyle="1" w:styleId="Tekstpodstawowy1Italic">
    <w:name w:val="Tekst podstawowy 1 Italic"/>
    <w:basedOn w:val="Tekstpodstawowy1"/>
    <w:qFormat/>
    <w:rsid w:val="002269FF"/>
    <w:rPr>
      <w:i/>
    </w:rPr>
  </w:style>
  <w:style w:type="paragraph" w:customStyle="1" w:styleId="Tekstpodstawowy1BoldItalic">
    <w:name w:val="Tekst podstawowy 1 Bold Italic"/>
    <w:basedOn w:val="Normalny"/>
    <w:qFormat/>
    <w:rsid w:val="00346677"/>
    <w:rPr>
      <w:b/>
      <w:i/>
    </w:rPr>
  </w:style>
  <w:style w:type="paragraph" w:customStyle="1" w:styleId="Listanumerowana1">
    <w:name w:val="Lista numerowana 1"/>
    <w:basedOn w:val="Tekstpodstawowy1"/>
    <w:link w:val="Listanumerowana1Znak"/>
    <w:qFormat/>
    <w:rsid w:val="000E7C53"/>
    <w:pPr>
      <w:numPr>
        <w:numId w:val="13"/>
      </w:numPr>
      <w:tabs>
        <w:tab w:val="clear" w:pos="340"/>
        <w:tab w:val="left" w:pos="426"/>
      </w:tabs>
      <w:ind w:left="426" w:hanging="425"/>
    </w:pPr>
  </w:style>
  <w:style w:type="paragraph" w:customStyle="1" w:styleId="Listapunktowana1">
    <w:name w:val="Lista punktowana 1"/>
    <w:basedOn w:val="Tekstpodstawowy1"/>
    <w:link w:val="Listapunktowana1Znak"/>
    <w:qFormat/>
    <w:rsid w:val="005D3316"/>
    <w:pPr>
      <w:numPr>
        <w:numId w:val="14"/>
      </w:numPr>
      <w:ind w:left="794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69F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69FF"/>
  </w:style>
  <w:style w:type="character" w:styleId="Pogrubienie">
    <w:name w:val="Strong"/>
    <w:basedOn w:val="Domylnaczcionkaakapitu"/>
    <w:uiPriority w:val="22"/>
    <w:rsid w:val="000E7C53"/>
    <w:rPr>
      <w:b/>
      <w:bCs/>
    </w:rPr>
  </w:style>
  <w:style w:type="paragraph" w:customStyle="1" w:styleId="Adres">
    <w:name w:val="Adres"/>
    <w:basedOn w:val="Normalny"/>
    <w:link w:val="AdresZnak"/>
    <w:qFormat/>
    <w:rsid w:val="00971358"/>
    <w:pPr>
      <w:spacing w:before="0" w:beforeAutospacing="0" w:after="0" w:afterAutospacing="0"/>
      <w:jc w:val="left"/>
    </w:pPr>
    <w:rPr>
      <w:b/>
    </w:rPr>
  </w:style>
  <w:style w:type="paragraph" w:customStyle="1" w:styleId="Miejsce-Data">
    <w:name w:val="Miejsce-Data"/>
    <w:basedOn w:val="Normalny"/>
    <w:link w:val="Miejsce-DataZnak"/>
    <w:qFormat/>
    <w:rsid w:val="00B05D22"/>
    <w:pPr>
      <w:spacing w:before="0" w:beforeAutospacing="0"/>
      <w:jc w:val="right"/>
    </w:pPr>
    <w:rPr>
      <w:sz w:val="20"/>
    </w:rPr>
  </w:style>
  <w:style w:type="character" w:customStyle="1" w:styleId="AdresZnak">
    <w:name w:val="Adres Znak"/>
    <w:basedOn w:val="Domylnaczcionkaakapitu"/>
    <w:link w:val="Adres"/>
    <w:rsid w:val="00971358"/>
    <w:rPr>
      <w:b/>
      <w:sz w:val="24"/>
    </w:rPr>
  </w:style>
  <w:style w:type="paragraph" w:customStyle="1" w:styleId="Jednostka">
    <w:name w:val="Jednostka"/>
    <w:basedOn w:val="Normalny"/>
    <w:link w:val="JednostkaZnak"/>
    <w:qFormat/>
    <w:rsid w:val="00DD47F6"/>
    <w:pPr>
      <w:spacing w:before="0" w:beforeAutospacing="0" w:after="0" w:afterAutospacing="0"/>
      <w:jc w:val="left"/>
    </w:pPr>
    <w:rPr>
      <w:color w:val="003D6E" w:themeColor="text1"/>
      <w:sz w:val="20"/>
    </w:rPr>
  </w:style>
  <w:style w:type="character" w:customStyle="1" w:styleId="Miejsce-DataZnak">
    <w:name w:val="Miejsce-Data Znak"/>
    <w:basedOn w:val="Domylnaczcionkaakapitu"/>
    <w:link w:val="Miejsce-Data"/>
    <w:rsid w:val="00B05D22"/>
    <w:rPr>
      <w:sz w:val="20"/>
    </w:rPr>
  </w:style>
  <w:style w:type="paragraph" w:customStyle="1" w:styleId="Znakpisma">
    <w:name w:val="Znak pisma"/>
    <w:basedOn w:val="Normalny"/>
    <w:link w:val="ZnakpismaZnak"/>
    <w:qFormat/>
    <w:rsid w:val="00DD47F6"/>
    <w:pPr>
      <w:spacing w:before="0" w:beforeAutospacing="0" w:after="20" w:afterAutospacing="0"/>
      <w:jc w:val="left"/>
    </w:pPr>
    <w:rPr>
      <w:sz w:val="20"/>
    </w:rPr>
  </w:style>
  <w:style w:type="character" w:customStyle="1" w:styleId="JednostkaZnak">
    <w:name w:val="Jednostka Znak"/>
    <w:basedOn w:val="Domylnaczcionkaakapitu"/>
    <w:link w:val="Jednostka"/>
    <w:rsid w:val="00DD47F6"/>
    <w:rPr>
      <w:color w:val="003D6E" w:themeColor="text1"/>
      <w:sz w:val="20"/>
    </w:rPr>
  </w:style>
  <w:style w:type="paragraph" w:customStyle="1" w:styleId="Stopkainfo">
    <w:name w:val="Stopka info"/>
    <w:basedOn w:val="Stopka"/>
    <w:link w:val="StopkainfoZnak"/>
    <w:qFormat/>
    <w:rsid w:val="00393C96"/>
    <w:pPr>
      <w:pBdr>
        <w:top w:val="single" w:sz="8" w:space="10" w:color="00993F"/>
      </w:pBdr>
      <w:tabs>
        <w:tab w:val="clear" w:pos="4536"/>
        <w:tab w:val="clear" w:pos="9072"/>
        <w:tab w:val="left" w:pos="3261"/>
        <w:tab w:val="left" w:pos="6379"/>
      </w:tabs>
      <w:spacing w:before="0" w:beforeAutospacing="0" w:afterAutospacing="0" w:line="276" w:lineRule="auto"/>
      <w:jc w:val="left"/>
    </w:pPr>
    <w:rPr>
      <w:color w:val="003D6E" w:themeColor="text1"/>
      <w:sz w:val="20"/>
      <w:szCs w:val="20"/>
    </w:rPr>
  </w:style>
  <w:style w:type="character" w:customStyle="1" w:styleId="ZnakpismaZnak">
    <w:name w:val="Znak pisma Znak"/>
    <w:basedOn w:val="Domylnaczcionkaakapitu"/>
    <w:link w:val="Znakpisma"/>
    <w:rsid w:val="00DD47F6"/>
    <w:rPr>
      <w:sz w:val="20"/>
    </w:rPr>
  </w:style>
  <w:style w:type="paragraph" w:customStyle="1" w:styleId="Stopkastrony">
    <w:name w:val="Stopka strony"/>
    <w:basedOn w:val="Stopka"/>
    <w:link w:val="StopkastronyZnak"/>
    <w:qFormat/>
    <w:rsid w:val="00BF7B1A"/>
    <w:pPr>
      <w:jc w:val="center"/>
    </w:pPr>
    <w:rPr>
      <w:color w:val="003D6E" w:themeColor="text1"/>
      <w:sz w:val="20"/>
    </w:rPr>
  </w:style>
  <w:style w:type="character" w:customStyle="1" w:styleId="StopkainfoZnak">
    <w:name w:val="Stopka info Znak"/>
    <w:basedOn w:val="StopkaZnak"/>
    <w:link w:val="Stopkainfo"/>
    <w:rsid w:val="00393C96"/>
    <w:rPr>
      <w:color w:val="003D6E" w:themeColor="text1"/>
      <w:sz w:val="20"/>
      <w:szCs w:val="20"/>
    </w:rPr>
  </w:style>
  <w:style w:type="paragraph" w:customStyle="1" w:styleId="Listanumerowana1poziomII">
    <w:name w:val="Lista numerowana 1 poziom II"/>
    <w:basedOn w:val="Listanumerowana1"/>
    <w:link w:val="Listanumerowana1poziomIIZnak"/>
    <w:qFormat/>
    <w:rsid w:val="00E02942"/>
    <w:pPr>
      <w:numPr>
        <w:ilvl w:val="1"/>
        <w:numId w:val="18"/>
      </w:numPr>
    </w:pPr>
  </w:style>
  <w:style w:type="character" w:customStyle="1" w:styleId="StopkastronyZnak">
    <w:name w:val="Stopka strony Znak"/>
    <w:basedOn w:val="StopkaZnak"/>
    <w:link w:val="Stopkastrony"/>
    <w:rsid w:val="00BF7B1A"/>
    <w:rPr>
      <w:color w:val="003D6E" w:themeColor="text1"/>
      <w:sz w:val="20"/>
    </w:rPr>
  </w:style>
  <w:style w:type="paragraph" w:customStyle="1" w:styleId="Listanumerowana1poziomIII">
    <w:name w:val="Lista numerowana 1 poziom III"/>
    <w:basedOn w:val="Listanumerowana1"/>
    <w:link w:val="Listanumerowana1poziomIIIZnak"/>
    <w:qFormat/>
    <w:rsid w:val="00E02942"/>
    <w:pPr>
      <w:numPr>
        <w:ilvl w:val="2"/>
        <w:numId w:val="18"/>
      </w:numPr>
    </w:pPr>
  </w:style>
  <w:style w:type="character" w:customStyle="1" w:styleId="Listanumerowana1Znak">
    <w:name w:val="Lista numerowana 1 Znak"/>
    <w:basedOn w:val="Tekstpodstawowy1Znak"/>
    <w:link w:val="Listanumerowana1"/>
    <w:rsid w:val="00E02942"/>
    <w:rPr>
      <w:sz w:val="24"/>
    </w:rPr>
  </w:style>
  <w:style w:type="character" w:customStyle="1" w:styleId="Listanumerowana1poziomIIZnak">
    <w:name w:val="Lista numerowana 1 poziom II Znak"/>
    <w:basedOn w:val="Listanumerowana1Znak"/>
    <w:link w:val="Listanumerowana1poziomII"/>
    <w:rsid w:val="00E02942"/>
    <w:rPr>
      <w:sz w:val="24"/>
    </w:rPr>
  </w:style>
  <w:style w:type="paragraph" w:customStyle="1" w:styleId="Listapunktowana1poziomII">
    <w:name w:val="Lista punktowana 1 poziom II"/>
    <w:basedOn w:val="Listapunktowana1"/>
    <w:link w:val="Listapunktowana1poziomIIZnak"/>
    <w:qFormat/>
    <w:rsid w:val="00E02942"/>
    <w:pPr>
      <w:numPr>
        <w:ilvl w:val="1"/>
      </w:numPr>
    </w:pPr>
  </w:style>
  <w:style w:type="character" w:customStyle="1" w:styleId="Listanumerowana1poziomIIIZnak">
    <w:name w:val="Lista numerowana 1 poziom III Znak"/>
    <w:basedOn w:val="Listanumerowana1Znak"/>
    <w:link w:val="Listanumerowana1poziomIII"/>
    <w:rsid w:val="00E02942"/>
    <w:rPr>
      <w:sz w:val="24"/>
    </w:rPr>
  </w:style>
  <w:style w:type="character" w:customStyle="1" w:styleId="Listapunktowana1Znak">
    <w:name w:val="Lista punktowana 1 Znak"/>
    <w:basedOn w:val="Tekstpodstawowy1Znak"/>
    <w:link w:val="Listapunktowana1"/>
    <w:rsid w:val="00E02942"/>
    <w:rPr>
      <w:sz w:val="24"/>
    </w:rPr>
  </w:style>
  <w:style w:type="character" w:customStyle="1" w:styleId="Listapunktowana1poziomIIZnak">
    <w:name w:val="Lista punktowana 1 poziom II Znak"/>
    <w:basedOn w:val="Listapunktowana1Znak"/>
    <w:link w:val="Listapunktowana1poziomII"/>
    <w:rsid w:val="00E02942"/>
    <w:rPr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0C51"/>
    <w:rPr>
      <w:color w:val="605E5C"/>
      <w:shd w:val="clear" w:color="auto" w:fill="E1DFDD"/>
    </w:rPr>
  </w:style>
  <w:style w:type="paragraph" w:customStyle="1" w:styleId="Default">
    <w:name w:val="Default"/>
    <w:rsid w:val="00873B39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D01D88"/>
    <w:pPr>
      <w:spacing w:after="0" w:line="240" w:lineRule="auto"/>
    </w:pPr>
    <w:rPr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1B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1B58"/>
    <w:pPr>
      <w:spacing w:before="0" w:beforeAutospacing="0" w:after="160" w:afterAutospacing="0" w:line="240" w:lineRule="auto"/>
      <w:jc w:val="left"/>
    </w:pPr>
    <w:rPr>
      <w:kern w:val="2"/>
      <w:sz w:val="20"/>
      <w:szCs w:val="20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1B58"/>
    <w:rPr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.lezuch\Desktop\Papier%20firmowy%20A4%20dla%20komorki%20organizacyjnej%20Centrali.dotx" TargetMode="External"/></Relationships>
</file>

<file path=word/theme/theme1.xml><?xml version="1.0" encoding="utf-8"?>
<a:theme xmlns:a="http://schemas.openxmlformats.org/drawingml/2006/main" name="Motyw pakietu Office">
  <a:themeElements>
    <a:clrScheme name="ZUS">
      <a:dk1>
        <a:srgbClr val="003D6E"/>
      </a:dk1>
      <a:lt1>
        <a:srgbClr val="FFFFFF"/>
      </a:lt1>
      <a:dk2>
        <a:srgbClr val="000000"/>
      </a:dk2>
      <a:lt2>
        <a:srgbClr val="FFFFFF"/>
      </a:lt2>
      <a:accent1>
        <a:srgbClr val="00993F"/>
      </a:accent1>
      <a:accent2>
        <a:srgbClr val="BEC3CE"/>
      </a:accent2>
      <a:accent3>
        <a:srgbClr val="E1B34F"/>
      </a:accent3>
      <a:accent4>
        <a:srgbClr val="3F84D2"/>
      </a:accent4>
      <a:accent5>
        <a:srgbClr val="F05E5E"/>
      </a:accent5>
      <a:accent6>
        <a:srgbClr val="773F9B"/>
      </a:accent6>
      <a:hlink>
        <a:srgbClr val="0000FF"/>
      </a:hlink>
      <a:folHlink>
        <a:srgbClr val="FF00FF"/>
      </a:folHlink>
    </a:clrScheme>
    <a:fontScheme name="ZU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52D0F-07AE-4EAA-8FFC-A52DD803E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A4 dla komorki organizacyjnej Centrali.dotx</Template>
  <TotalTime>3</TotalTime>
  <Pages>2</Pages>
  <Words>338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Leżuch, Magdalena</dc:creator>
  <cp:lastModifiedBy>Woźniak, Jakub</cp:lastModifiedBy>
  <cp:revision>2</cp:revision>
  <cp:lastPrinted>2015-09-22T09:54:00Z</cp:lastPrinted>
  <dcterms:created xsi:type="dcterms:W3CDTF">2026-10-20T12:47:00Z</dcterms:created>
  <dcterms:modified xsi:type="dcterms:W3CDTF">2026-10-20T12:47:00Z</dcterms:modified>
</cp:coreProperties>
</file>